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AE731" w14:textId="5CB666D9" w:rsidR="00467E7D" w:rsidRPr="00256628" w:rsidRDefault="00467E7D" w:rsidP="00976526">
      <w:pPr>
        <w:pStyle w:val="NormalWeb"/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Sorry</w:t>
      </w:r>
      <w:r w:rsidR="00976526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there was no column last week but Margaret and I had weeks holiday </w:t>
      </w:r>
      <w:r w:rsidR="00DD4D5F">
        <w:rPr>
          <w:color w:val="000000"/>
          <w:shd w:val="clear" w:color="auto" w:fill="FFFFFF"/>
        </w:rPr>
        <w:t xml:space="preserve">up in Arbroath seeing our </w:t>
      </w:r>
      <w:r w:rsidR="0023764B">
        <w:rPr>
          <w:color w:val="000000"/>
          <w:shd w:val="clear" w:color="auto" w:fill="FFFFFF"/>
        </w:rPr>
        <w:t>grandchildren</w:t>
      </w:r>
      <w:r w:rsidR="001B09F3">
        <w:rPr>
          <w:color w:val="000000"/>
          <w:shd w:val="clear" w:color="auto" w:fill="FFFFFF"/>
        </w:rPr>
        <w:t xml:space="preserve"> and having a </w:t>
      </w:r>
      <w:r w:rsidR="00976526">
        <w:rPr>
          <w:color w:val="000000"/>
          <w:shd w:val="clear" w:color="auto" w:fill="FFFFFF"/>
        </w:rPr>
        <w:t>long-awaited</w:t>
      </w:r>
      <w:r w:rsidR="001B09F3">
        <w:rPr>
          <w:color w:val="000000"/>
          <w:shd w:val="clear" w:color="auto" w:fill="FFFFFF"/>
        </w:rPr>
        <w:t xml:space="preserve"> rest, hence the reason </w:t>
      </w:r>
      <w:r w:rsidR="00F40B48">
        <w:rPr>
          <w:color w:val="000000"/>
          <w:shd w:val="clear" w:color="auto" w:fill="FFFFFF"/>
        </w:rPr>
        <w:t>for no article. For normal I take my laptop</w:t>
      </w:r>
      <w:r w:rsidR="00BF1197">
        <w:rPr>
          <w:color w:val="000000"/>
          <w:shd w:val="clear" w:color="auto" w:fill="FFFFFF"/>
        </w:rPr>
        <w:t xml:space="preserve"> and catch up on the results for the column, but to be honest I needed the rest</w:t>
      </w:r>
      <w:r w:rsidR="002D23AA">
        <w:rPr>
          <w:color w:val="000000"/>
          <w:shd w:val="clear" w:color="auto" w:fill="FFFFFF"/>
        </w:rPr>
        <w:t>. In saying this I visited Charlie &amp; Glen Cameron for a coffee, (didn’t even go to see their birds)</w:t>
      </w:r>
      <w:r w:rsidR="00BC0A33">
        <w:rPr>
          <w:color w:val="000000"/>
          <w:shd w:val="clear" w:color="auto" w:fill="FFFFFF"/>
        </w:rPr>
        <w:t xml:space="preserve">. While we were in </w:t>
      </w:r>
      <w:r w:rsidR="00976526">
        <w:rPr>
          <w:color w:val="000000"/>
          <w:shd w:val="clear" w:color="auto" w:fill="FFFFFF"/>
        </w:rPr>
        <w:t>Forfar,</w:t>
      </w:r>
      <w:r w:rsidR="00BC0A33">
        <w:rPr>
          <w:color w:val="000000"/>
          <w:shd w:val="clear" w:color="auto" w:fill="FFFFFF"/>
        </w:rPr>
        <w:t xml:space="preserve"> we visited my old mate Gavin Ferguson who has not been keeping well </w:t>
      </w:r>
      <w:r w:rsidR="0018220F">
        <w:rPr>
          <w:color w:val="000000"/>
          <w:shd w:val="clear" w:color="auto" w:fill="FFFFFF"/>
        </w:rPr>
        <w:t xml:space="preserve">for a long time. We had a </w:t>
      </w:r>
      <w:r w:rsidR="003C70F9">
        <w:rPr>
          <w:color w:val="000000"/>
          <w:shd w:val="clear" w:color="auto" w:fill="FFFFFF"/>
        </w:rPr>
        <w:t>‘</w:t>
      </w:r>
      <w:r w:rsidR="0018220F">
        <w:rPr>
          <w:color w:val="000000"/>
          <w:shd w:val="clear" w:color="auto" w:fill="FFFFFF"/>
        </w:rPr>
        <w:t>Forfar Bridie</w:t>
      </w:r>
      <w:r w:rsidR="00256628">
        <w:rPr>
          <w:color w:val="000000"/>
          <w:shd w:val="clear" w:color="auto" w:fill="FFFFFF"/>
        </w:rPr>
        <w:t xml:space="preserve">’ which is a </w:t>
      </w:r>
      <w:r w:rsidR="00515CF8">
        <w:rPr>
          <w:color w:val="000000"/>
          <w:shd w:val="clear" w:color="auto" w:fill="FFFFFF"/>
        </w:rPr>
        <w:t xml:space="preserve">horseshoe-shaped meat product, </w:t>
      </w:r>
      <w:r w:rsidR="00DA504C">
        <w:rPr>
          <w:color w:val="000000"/>
          <w:shd w:val="clear" w:color="auto" w:fill="FFFFFF"/>
        </w:rPr>
        <w:t>it has a shortcrust covering and the filling consists of beef, onions and seasoning</w:t>
      </w:r>
      <w:r w:rsidR="00976526">
        <w:rPr>
          <w:color w:val="000000"/>
          <w:shd w:val="clear" w:color="auto" w:fill="FFFFFF"/>
        </w:rPr>
        <w:t xml:space="preserve">, and are very </w:t>
      </w:r>
      <w:r w:rsidR="00964ADB">
        <w:rPr>
          <w:color w:val="000000"/>
          <w:shd w:val="clear" w:color="auto" w:fill="FFFFFF"/>
        </w:rPr>
        <w:t>tasty</w:t>
      </w:r>
      <w:r w:rsidR="00DA504C">
        <w:rPr>
          <w:color w:val="000000"/>
          <w:shd w:val="clear" w:color="auto" w:fill="FFFFFF"/>
        </w:rPr>
        <w:t>.</w:t>
      </w:r>
      <w:r w:rsidR="00964ADB">
        <w:rPr>
          <w:color w:val="000000"/>
          <w:shd w:val="clear" w:color="auto" w:fill="FFFFFF"/>
        </w:rPr>
        <w:t xml:space="preserve"> </w:t>
      </w:r>
      <w:r w:rsidR="00060A1F">
        <w:rPr>
          <w:color w:val="000000"/>
          <w:shd w:val="clear" w:color="auto" w:fill="FFFFFF"/>
        </w:rPr>
        <w:t>Gavin and I wandered down to the loft, (Gavin does not race now)</w:t>
      </w:r>
      <w:r w:rsidR="009B56F5">
        <w:rPr>
          <w:color w:val="000000"/>
          <w:shd w:val="clear" w:color="auto" w:fill="FFFFFF"/>
        </w:rPr>
        <w:t xml:space="preserve"> to see the birds and his set up. I was very impressed with his layout. The pigeons </w:t>
      </w:r>
      <w:r w:rsidR="00B43451">
        <w:rPr>
          <w:color w:val="000000"/>
          <w:shd w:val="clear" w:color="auto" w:fill="FFFFFF"/>
        </w:rPr>
        <w:t xml:space="preserve">(all of them) only go out one trap and they only enter by one trap. </w:t>
      </w:r>
      <w:r w:rsidR="007B4D3C">
        <w:rPr>
          <w:color w:val="000000"/>
          <w:shd w:val="clear" w:color="auto" w:fill="FFFFFF"/>
        </w:rPr>
        <w:t xml:space="preserve">He has a seat in his little cabin and </w:t>
      </w:r>
      <w:r w:rsidR="00F52E38">
        <w:rPr>
          <w:color w:val="000000"/>
          <w:shd w:val="clear" w:color="auto" w:fill="FFFFFF"/>
        </w:rPr>
        <w:t xml:space="preserve">sat their </w:t>
      </w:r>
      <w:r w:rsidR="00381F2A">
        <w:rPr>
          <w:color w:val="000000"/>
          <w:shd w:val="clear" w:color="auto" w:fill="FFFFFF"/>
        </w:rPr>
        <w:t>on-race</w:t>
      </w:r>
      <w:r w:rsidR="00F52E38">
        <w:rPr>
          <w:color w:val="000000"/>
          <w:shd w:val="clear" w:color="auto" w:fill="FFFFFF"/>
        </w:rPr>
        <w:t xml:space="preserve"> days while the birds would drop down and just walk into the loft, it was so simple</w:t>
      </w:r>
      <w:r w:rsidR="00B71869">
        <w:rPr>
          <w:color w:val="000000"/>
          <w:shd w:val="clear" w:color="auto" w:fill="FFFFFF"/>
        </w:rPr>
        <w:t>. None of this ‘Oh here’s a bird’ and you have to get out of the way</w:t>
      </w:r>
      <w:r w:rsidR="00381F2A">
        <w:rPr>
          <w:color w:val="000000"/>
          <w:shd w:val="clear" w:color="auto" w:fill="FFFFFF"/>
        </w:rPr>
        <w:t xml:space="preserve"> as it comes down to land on the loft. </w:t>
      </w:r>
      <w:r w:rsidR="00BA6E4C">
        <w:rPr>
          <w:color w:val="000000"/>
          <w:shd w:val="clear" w:color="auto" w:fill="FFFFFF"/>
        </w:rPr>
        <w:t xml:space="preserve">Gavin and his partners </w:t>
      </w:r>
      <w:r w:rsidR="00655631">
        <w:rPr>
          <w:color w:val="000000"/>
          <w:shd w:val="clear" w:color="auto" w:fill="FFFFFF"/>
        </w:rPr>
        <w:t xml:space="preserve">Macaulay &amp; Curran </w:t>
      </w:r>
      <w:r w:rsidR="00BA6E4C">
        <w:rPr>
          <w:color w:val="000000"/>
          <w:shd w:val="clear" w:color="auto" w:fill="FFFFFF"/>
        </w:rPr>
        <w:t>won</w:t>
      </w:r>
      <w:r w:rsidR="00F3781D">
        <w:rPr>
          <w:color w:val="000000"/>
          <w:shd w:val="clear" w:color="auto" w:fill="FFFFFF"/>
        </w:rPr>
        <w:t xml:space="preserve"> Silver Award in the SNFC with their lovely blue cock ‘Fergie’s </w:t>
      </w:r>
      <w:r w:rsidR="006C66DE">
        <w:rPr>
          <w:color w:val="000000"/>
          <w:shd w:val="clear" w:color="auto" w:fill="FFFFFF"/>
        </w:rPr>
        <w:t>First’</w:t>
      </w:r>
      <w:r w:rsidR="005F3D55">
        <w:rPr>
          <w:color w:val="000000"/>
          <w:shd w:val="clear" w:color="auto" w:fill="FFFFFF"/>
        </w:rPr>
        <w:t xml:space="preserve"> who won 33</w:t>
      </w:r>
      <w:r w:rsidR="005F3D55" w:rsidRPr="005F3D55">
        <w:rPr>
          <w:color w:val="000000"/>
          <w:shd w:val="clear" w:color="auto" w:fill="FFFFFF"/>
          <w:vertAlign w:val="superscript"/>
        </w:rPr>
        <w:t>rd</w:t>
      </w:r>
      <w:r w:rsidR="005F3D55">
        <w:rPr>
          <w:color w:val="000000"/>
          <w:shd w:val="clear" w:color="auto" w:fill="FFFFFF"/>
        </w:rPr>
        <w:t xml:space="preserve"> section C 108</w:t>
      </w:r>
      <w:r w:rsidR="005F3D55" w:rsidRPr="005F3D55">
        <w:rPr>
          <w:color w:val="000000"/>
          <w:shd w:val="clear" w:color="auto" w:fill="FFFFFF"/>
          <w:vertAlign w:val="superscript"/>
        </w:rPr>
        <w:t>th</w:t>
      </w:r>
      <w:r w:rsidR="005F3D55">
        <w:rPr>
          <w:color w:val="000000"/>
          <w:shd w:val="clear" w:color="auto" w:fill="FFFFFF"/>
        </w:rPr>
        <w:t xml:space="preserve"> open Roye 2017</w:t>
      </w:r>
      <w:r w:rsidR="00DD0EFE">
        <w:rPr>
          <w:color w:val="000000"/>
          <w:shd w:val="clear" w:color="auto" w:fill="FFFFFF"/>
        </w:rPr>
        <w:t>; 14</w:t>
      </w:r>
      <w:r w:rsidR="00DD0EFE" w:rsidRPr="00DD0EFE">
        <w:rPr>
          <w:color w:val="000000"/>
          <w:shd w:val="clear" w:color="auto" w:fill="FFFFFF"/>
          <w:vertAlign w:val="superscript"/>
        </w:rPr>
        <w:t>th</w:t>
      </w:r>
      <w:r w:rsidR="00DD0EFE">
        <w:rPr>
          <w:color w:val="000000"/>
          <w:shd w:val="clear" w:color="auto" w:fill="FFFFFF"/>
        </w:rPr>
        <w:t xml:space="preserve"> section C 45</w:t>
      </w:r>
      <w:r w:rsidR="00DD0EFE" w:rsidRPr="00DD0EFE">
        <w:rPr>
          <w:color w:val="000000"/>
          <w:shd w:val="clear" w:color="auto" w:fill="FFFFFF"/>
          <w:vertAlign w:val="superscript"/>
        </w:rPr>
        <w:t>th</w:t>
      </w:r>
      <w:r w:rsidR="00DD0EFE">
        <w:rPr>
          <w:color w:val="000000"/>
          <w:shd w:val="clear" w:color="auto" w:fill="FFFFFF"/>
        </w:rPr>
        <w:t xml:space="preserve"> open Falaise 2017; </w:t>
      </w:r>
      <w:r w:rsidR="00655631">
        <w:rPr>
          <w:color w:val="000000"/>
          <w:shd w:val="clear" w:color="auto" w:fill="FFFFFF"/>
        </w:rPr>
        <w:t>24</w:t>
      </w:r>
      <w:r w:rsidR="00655631" w:rsidRPr="00655631">
        <w:rPr>
          <w:color w:val="000000"/>
          <w:shd w:val="clear" w:color="auto" w:fill="FFFFFF"/>
          <w:vertAlign w:val="superscript"/>
        </w:rPr>
        <w:t>th</w:t>
      </w:r>
      <w:r w:rsidR="00655631">
        <w:rPr>
          <w:color w:val="000000"/>
          <w:shd w:val="clear" w:color="auto" w:fill="FFFFFF"/>
        </w:rPr>
        <w:t xml:space="preserve"> section C Roye 2018.</w:t>
      </w:r>
      <w:r w:rsidR="00D4150C">
        <w:rPr>
          <w:color w:val="000000"/>
          <w:shd w:val="clear" w:color="auto" w:fill="FFFFFF"/>
        </w:rPr>
        <w:t xml:space="preserve"> See photograph. We spent a lovely time with Gavin and his w</w:t>
      </w:r>
      <w:r w:rsidR="0065144C">
        <w:rPr>
          <w:color w:val="000000"/>
          <w:shd w:val="clear" w:color="auto" w:fill="FFFFFF"/>
        </w:rPr>
        <w:t xml:space="preserve">ife </w:t>
      </w:r>
      <w:r w:rsidR="00B532B4">
        <w:rPr>
          <w:color w:val="000000"/>
          <w:shd w:val="clear" w:color="auto" w:fill="FFFFFF"/>
        </w:rPr>
        <w:t>Denise a</w:t>
      </w:r>
      <w:r w:rsidR="0065144C">
        <w:rPr>
          <w:color w:val="000000"/>
          <w:shd w:val="clear" w:color="auto" w:fill="FFFFFF"/>
        </w:rPr>
        <w:t xml:space="preserve">nd thank them for a lovely day. </w:t>
      </w:r>
    </w:p>
    <w:p w14:paraId="1B973D72" w14:textId="50F539AA" w:rsidR="00467E7D" w:rsidRPr="00CD1F63" w:rsidRDefault="00CD1F63" w:rsidP="00CD1F63">
      <w:pPr>
        <w:pStyle w:val="NormalWeb"/>
        <w:shd w:val="clear" w:color="auto" w:fill="FFFFFF"/>
        <w:jc w:val="center"/>
        <w:rPr>
          <w:b/>
          <w:bCs/>
          <w:color w:val="000000"/>
          <w:shd w:val="clear" w:color="auto" w:fill="FFFFFF"/>
        </w:rPr>
      </w:pPr>
      <w:r w:rsidRPr="00CD1F63">
        <w:rPr>
          <w:b/>
          <w:bCs/>
          <w:color w:val="000000"/>
          <w:shd w:val="clear" w:color="auto" w:fill="FFFFFF"/>
        </w:rPr>
        <w:t>Sky Tracking System</w:t>
      </w:r>
    </w:p>
    <w:p w14:paraId="357E4C4D" w14:textId="62D588A0" w:rsidR="00911BD4" w:rsidRPr="00F31D05" w:rsidRDefault="00DA124E" w:rsidP="00C62468">
      <w:pPr>
        <w:pStyle w:val="NormalWeb"/>
        <w:shd w:val="clear" w:color="auto" w:fill="FFFFFF"/>
        <w:jc w:val="both"/>
        <w:rPr>
          <w:b/>
          <w:bCs/>
          <w:sz w:val="28"/>
          <w:szCs w:val="28"/>
        </w:rPr>
      </w:pPr>
      <w:r w:rsidRPr="00F31D05">
        <w:rPr>
          <w:color w:val="000000"/>
          <w:shd w:val="clear" w:color="auto" w:fill="FFFFFF"/>
        </w:rPr>
        <w:t>Lanarkshire</w:t>
      </w:r>
      <w:r w:rsidR="00B5310B" w:rsidRPr="00F31D05">
        <w:rPr>
          <w:color w:val="000000"/>
          <w:shd w:val="clear" w:color="auto" w:fill="FFFFFF"/>
        </w:rPr>
        <w:t xml:space="preserve"> </w:t>
      </w:r>
      <w:r w:rsidR="00CA7825" w:rsidRPr="00F31D05">
        <w:rPr>
          <w:color w:val="000000"/>
          <w:shd w:val="clear" w:color="auto" w:fill="FFFFFF"/>
        </w:rPr>
        <w:t xml:space="preserve">3300 </w:t>
      </w:r>
      <w:r w:rsidR="00B5310B" w:rsidRPr="00F31D05">
        <w:rPr>
          <w:color w:val="000000"/>
          <w:shd w:val="clear" w:color="auto" w:fill="FFFFFF"/>
        </w:rPr>
        <w:t xml:space="preserve">birds </w:t>
      </w:r>
      <w:r w:rsidR="00F31D05" w:rsidRPr="00F31D05">
        <w:rPr>
          <w:color w:val="000000"/>
          <w:shd w:val="clear" w:color="auto" w:fill="FFFFFF"/>
        </w:rPr>
        <w:t xml:space="preserve">plus 18 crates were </w:t>
      </w:r>
      <w:r w:rsidR="00B5310B" w:rsidRPr="00F31D05">
        <w:rPr>
          <w:color w:val="000000"/>
          <w:shd w:val="clear" w:color="auto" w:fill="FFFFFF"/>
        </w:rPr>
        <w:t xml:space="preserve">brought back to Wooler </w:t>
      </w:r>
      <w:r w:rsidR="00F31D05" w:rsidRPr="00F31D05">
        <w:rPr>
          <w:color w:val="000000"/>
          <w:shd w:val="clear" w:color="auto" w:fill="FFFFFF"/>
        </w:rPr>
        <w:t>on 4</w:t>
      </w:r>
      <w:r w:rsidR="00F31D05" w:rsidRPr="00F31D05">
        <w:rPr>
          <w:color w:val="000000"/>
          <w:shd w:val="clear" w:color="auto" w:fill="FFFFFF"/>
          <w:vertAlign w:val="superscript"/>
        </w:rPr>
        <w:t>th</w:t>
      </w:r>
      <w:r w:rsidR="00F31D05" w:rsidRPr="00F31D05">
        <w:rPr>
          <w:color w:val="000000"/>
          <w:shd w:val="clear" w:color="auto" w:fill="FFFFFF"/>
        </w:rPr>
        <w:t xml:space="preserve"> June </w:t>
      </w:r>
      <w:r w:rsidR="00B5310B" w:rsidRPr="00F31D05">
        <w:rPr>
          <w:color w:val="000000"/>
          <w:shd w:val="clear" w:color="auto" w:fill="FFFFFF"/>
        </w:rPr>
        <w:t>for liberation at 09-30 hours</w:t>
      </w:r>
      <w:r w:rsidR="005078FE">
        <w:rPr>
          <w:color w:val="000000"/>
          <w:shd w:val="clear" w:color="auto" w:fill="FFFFFF"/>
        </w:rPr>
        <w:t xml:space="preserve">. You will notice this pigeon did not head up towards Dunbar, but </w:t>
      </w:r>
      <w:r w:rsidR="00E327F9">
        <w:rPr>
          <w:color w:val="000000"/>
          <w:shd w:val="clear" w:color="auto" w:fill="FFFFFF"/>
        </w:rPr>
        <w:t>went to Coldstream then headed west toward Lauder/</w:t>
      </w:r>
      <w:r w:rsidR="00A14A0C">
        <w:rPr>
          <w:color w:val="000000"/>
          <w:shd w:val="clear" w:color="auto" w:fill="FFFFFF"/>
        </w:rPr>
        <w:t>Galashiels then up towards the Pentland Hills before heading to Livin</w:t>
      </w:r>
      <w:r w:rsidR="001F79C9">
        <w:rPr>
          <w:color w:val="000000"/>
          <w:shd w:val="clear" w:color="auto" w:fill="FFFFFF"/>
        </w:rPr>
        <w:t>g</w:t>
      </w:r>
      <w:r w:rsidR="00A14A0C">
        <w:rPr>
          <w:color w:val="000000"/>
          <w:shd w:val="clear" w:color="auto" w:fill="FFFFFF"/>
        </w:rPr>
        <w:t>ston</w:t>
      </w:r>
      <w:r w:rsidR="001F79C9">
        <w:rPr>
          <w:color w:val="000000"/>
          <w:shd w:val="clear" w:color="auto" w:fill="FFFFFF"/>
        </w:rPr>
        <w:t xml:space="preserve"> then westwards towards Wishaw and then home</w:t>
      </w:r>
      <w:r w:rsidR="00257308">
        <w:rPr>
          <w:color w:val="000000"/>
          <w:shd w:val="clear" w:color="auto" w:fill="FFFFFF"/>
        </w:rPr>
        <w:t xml:space="preserve"> arriving at 10-54 hours. </w:t>
      </w:r>
      <w:r w:rsidR="004E6600">
        <w:rPr>
          <w:color w:val="000000"/>
          <w:shd w:val="clear" w:color="auto" w:fill="FFFFFF"/>
        </w:rPr>
        <w:t xml:space="preserve">Once </w:t>
      </w:r>
      <w:r w:rsidR="00780723">
        <w:rPr>
          <w:color w:val="000000"/>
          <w:shd w:val="clear" w:color="auto" w:fill="FFFFFF"/>
        </w:rPr>
        <w:t>again,</w:t>
      </w:r>
      <w:r w:rsidR="004E6600">
        <w:rPr>
          <w:color w:val="000000"/>
          <w:shd w:val="clear" w:color="auto" w:fill="FFFFFF"/>
        </w:rPr>
        <w:t xml:space="preserve"> my thanks to SHU Secretary Andy Frame for the S</w:t>
      </w:r>
      <w:r w:rsidR="006474F3">
        <w:rPr>
          <w:color w:val="000000"/>
          <w:shd w:val="clear" w:color="auto" w:fill="FFFFFF"/>
        </w:rPr>
        <w:t xml:space="preserve">ky Tracking photos and information. </w:t>
      </w:r>
      <w:r w:rsidR="00A14A0C">
        <w:rPr>
          <w:color w:val="000000"/>
          <w:shd w:val="clear" w:color="auto" w:fill="FFFFFF"/>
        </w:rPr>
        <w:t xml:space="preserve">  </w:t>
      </w:r>
    </w:p>
    <w:p w14:paraId="2866E836" w14:textId="021F350B" w:rsidR="00780723" w:rsidRDefault="00740085" w:rsidP="00780723">
      <w:pPr>
        <w:pStyle w:val="NormalWeb"/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Race Results </w:t>
      </w:r>
    </w:p>
    <w:p w14:paraId="51714A97" w14:textId="77777777" w:rsidR="00C62468" w:rsidRDefault="00316BFF" w:rsidP="00C62468">
      <w:pPr>
        <w:pStyle w:val="NormalWeb"/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Scottish National Flying Club </w:t>
      </w:r>
    </w:p>
    <w:p w14:paraId="739FCAE3" w14:textId="2CD70F43" w:rsidR="00316BFF" w:rsidRPr="00316BFF" w:rsidRDefault="00316BFF" w:rsidP="00C62468">
      <w:pPr>
        <w:pStyle w:val="NormalWeb"/>
        <w:shd w:val="clear" w:color="auto" w:fill="FFFFFF"/>
        <w:spacing w:before="0" w:beforeAutospacing="0" w:after="0" w:afterAutospacing="0"/>
        <w:jc w:val="both"/>
      </w:pPr>
      <w:r>
        <w:t xml:space="preserve">Held their race from Upper Hayford on </w:t>
      </w:r>
      <w:r w:rsidR="00484EC5">
        <w:t>12</w:t>
      </w:r>
      <w:r w:rsidR="00484EC5" w:rsidRPr="00484EC5">
        <w:rPr>
          <w:vertAlign w:val="superscript"/>
        </w:rPr>
        <w:t>th</w:t>
      </w:r>
      <w:r w:rsidR="00484EC5">
        <w:t xml:space="preserve"> June </w:t>
      </w:r>
      <w:r w:rsidR="007E551A">
        <w:t>with the convoy of 3002 birds sent by 369 members liberated at 06-00 hours</w:t>
      </w:r>
      <w:r w:rsidR="000875B4">
        <w:t xml:space="preserve"> into a south west wind. Taking the top honours </w:t>
      </w:r>
      <w:r w:rsidR="00C805C5">
        <w:t xml:space="preserve">of </w:t>
      </w:r>
      <w:r w:rsidR="00C805C5" w:rsidRPr="004E4581">
        <w:rPr>
          <w:b/>
          <w:bCs/>
        </w:rPr>
        <w:t>1</w:t>
      </w:r>
      <w:r w:rsidR="00C805C5" w:rsidRPr="004E4581">
        <w:rPr>
          <w:b/>
          <w:bCs/>
          <w:vertAlign w:val="superscript"/>
        </w:rPr>
        <w:t>st</w:t>
      </w:r>
      <w:r w:rsidR="00C805C5" w:rsidRPr="004E4581">
        <w:rPr>
          <w:b/>
          <w:bCs/>
        </w:rPr>
        <w:t xml:space="preserve"> section B</w:t>
      </w:r>
      <w:r w:rsidR="00C805C5">
        <w:t xml:space="preserve"> 1</w:t>
      </w:r>
      <w:r w:rsidR="00C805C5" w:rsidRPr="00C805C5">
        <w:rPr>
          <w:vertAlign w:val="superscript"/>
        </w:rPr>
        <w:t>st</w:t>
      </w:r>
      <w:r w:rsidR="00C805C5">
        <w:t xml:space="preserve"> Open are </w:t>
      </w:r>
      <w:r w:rsidR="000875B4">
        <w:t>Freddie &amp; W</w:t>
      </w:r>
      <w:r w:rsidR="00215969">
        <w:t>ullie</w:t>
      </w:r>
      <w:r w:rsidR="005952A3">
        <w:t xml:space="preserve"> </w:t>
      </w:r>
      <w:r w:rsidR="000875B4">
        <w:t>Robertson of Edinburgh</w:t>
      </w:r>
      <w:r w:rsidR="00B752D1">
        <w:t xml:space="preserve"> with their chequer cock </w:t>
      </w:r>
      <w:r w:rsidR="001A0666">
        <w:t>Golden Mile Charli</w:t>
      </w:r>
      <w:r w:rsidR="0065207A">
        <w:t xml:space="preserve">e </w:t>
      </w:r>
      <w:r w:rsidR="00B752D1">
        <w:t xml:space="preserve">doing </w:t>
      </w:r>
      <w:r w:rsidR="006F78C0">
        <w:t xml:space="preserve">1406 velocity. </w:t>
      </w:r>
      <w:r w:rsidR="0065207A">
        <w:t xml:space="preserve">(See photo of winner, supplied by </w:t>
      </w:r>
      <w:r w:rsidR="00E0437F">
        <w:t xml:space="preserve">Andy </w:t>
      </w:r>
      <w:r w:rsidR="005C062E">
        <w:t xml:space="preserve">Miller (Press officer for the Pentlandhills Federation) </w:t>
      </w:r>
      <w:r w:rsidR="00E0437F">
        <w:t xml:space="preserve">who also done well winning </w:t>
      </w:r>
      <w:r w:rsidR="00E414E0">
        <w:t>7</w:t>
      </w:r>
      <w:r w:rsidR="00E414E0" w:rsidRPr="00E414E0">
        <w:rPr>
          <w:vertAlign w:val="superscript"/>
        </w:rPr>
        <w:t>th</w:t>
      </w:r>
      <w:r w:rsidR="00E414E0">
        <w:t xml:space="preserve"> open </w:t>
      </w:r>
      <w:r w:rsidR="00C62468">
        <w:t xml:space="preserve">SNFC </w:t>
      </w:r>
      <w:r w:rsidR="00E414E0">
        <w:t xml:space="preserve">well done mate. </w:t>
      </w:r>
      <w:r w:rsidR="00E0437F">
        <w:t xml:space="preserve">S &amp; L Trodden of Gretna had a good race winning </w:t>
      </w:r>
      <w:r w:rsidR="00E0437F" w:rsidRPr="004E4581">
        <w:rPr>
          <w:b/>
          <w:bCs/>
        </w:rPr>
        <w:t>1</w:t>
      </w:r>
      <w:r w:rsidR="00E0437F" w:rsidRPr="004E4581">
        <w:rPr>
          <w:b/>
          <w:bCs/>
          <w:vertAlign w:val="superscript"/>
        </w:rPr>
        <w:t>st</w:t>
      </w:r>
      <w:r w:rsidR="00E0437F" w:rsidRPr="004E4581">
        <w:rPr>
          <w:b/>
          <w:bCs/>
        </w:rPr>
        <w:t xml:space="preserve"> section A</w:t>
      </w:r>
      <w:r w:rsidR="00E0437F">
        <w:t xml:space="preserve"> 2</w:t>
      </w:r>
      <w:r w:rsidR="00E0437F" w:rsidRPr="00C805C5">
        <w:rPr>
          <w:vertAlign w:val="superscript"/>
        </w:rPr>
        <w:t>nd</w:t>
      </w:r>
      <w:r w:rsidR="00E0437F">
        <w:t xml:space="preserve"> open (they had a good race with 4 birds in the top 60 open) </w:t>
      </w:r>
      <w:r w:rsidR="00E414E0" w:rsidRPr="004E4581">
        <w:rPr>
          <w:b/>
          <w:bCs/>
        </w:rPr>
        <w:t>1</w:t>
      </w:r>
      <w:r w:rsidR="00E414E0" w:rsidRPr="004E4581">
        <w:rPr>
          <w:b/>
          <w:bCs/>
          <w:vertAlign w:val="superscript"/>
        </w:rPr>
        <w:t>st</w:t>
      </w:r>
      <w:r w:rsidR="00E414E0" w:rsidRPr="004E4581">
        <w:rPr>
          <w:b/>
          <w:bCs/>
        </w:rPr>
        <w:t xml:space="preserve"> section C</w:t>
      </w:r>
      <w:r w:rsidR="00E414E0">
        <w:t xml:space="preserve"> </w:t>
      </w:r>
      <w:r w:rsidR="00396ADA">
        <w:t>13</w:t>
      </w:r>
      <w:r w:rsidR="00396ADA">
        <w:rPr>
          <w:vertAlign w:val="superscript"/>
        </w:rPr>
        <w:t xml:space="preserve">th </w:t>
      </w:r>
      <w:r w:rsidR="00396ADA">
        <w:t xml:space="preserve">open is R Cook of Rosyth </w:t>
      </w:r>
      <w:r w:rsidR="00196AF1">
        <w:t>(</w:t>
      </w:r>
      <w:r w:rsidR="00396ADA">
        <w:t>with another press officer in Kenny Droog &amp; son winning 5</w:t>
      </w:r>
      <w:r w:rsidR="00396ADA" w:rsidRPr="00396ADA">
        <w:rPr>
          <w:vertAlign w:val="superscript"/>
        </w:rPr>
        <w:t>th</w:t>
      </w:r>
      <w:r w:rsidR="00396ADA">
        <w:t xml:space="preserve"> section C 39</w:t>
      </w:r>
      <w:r w:rsidR="00396ADA" w:rsidRPr="00396ADA">
        <w:rPr>
          <w:vertAlign w:val="superscript"/>
        </w:rPr>
        <w:t>th</w:t>
      </w:r>
      <w:r w:rsidR="00396ADA">
        <w:t xml:space="preserve"> open)</w:t>
      </w:r>
      <w:r w:rsidR="006F78C0">
        <w:t xml:space="preserve"> </w:t>
      </w:r>
      <w:r w:rsidR="00196AF1">
        <w:t xml:space="preserve">Hendry Borthwick wins </w:t>
      </w:r>
      <w:r w:rsidR="00196AF1" w:rsidRPr="004E4581">
        <w:rPr>
          <w:b/>
          <w:bCs/>
        </w:rPr>
        <w:t>1</w:t>
      </w:r>
      <w:r w:rsidR="00196AF1" w:rsidRPr="004E4581">
        <w:rPr>
          <w:b/>
          <w:bCs/>
          <w:vertAlign w:val="superscript"/>
        </w:rPr>
        <w:t>st</w:t>
      </w:r>
      <w:r w:rsidR="00196AF1" w:rsidRPr="004E4581">
        <w:rPr>
          <w:b/>
          <w:bCs/>
        </w:rPr>
        <w:t xml:space="preserve"> section D</w:t>
      </w:r>
      <w:r w:rsidR="00196AF1">
        <w:t xml:space="preserve"> 42</w:t>
      </w:r>
      <w:r w:rsidR="00196AF1" w:rsidRPr="00196AF1">
        <w:rPr>
          <w:vertAlign w:val="superscript"/>
        </w:rPr>
        <w:t>nd</w:t>
      </w:r>
      <w:r w:rsidR="00196AF1">
        <w:t xml:space="preserve"> open; </w:t>
      </w:r>
      <w:r w:rsidR="00EE5D1D">
        <w:t xml:space="preserve">with Mike Main </w:t>
      </w:r>
      <w:r w:rsidR="00E97870">
        <w:t>of Portleth</w:t>
      </w:r>
      <w:r w:rsidR="002D4FBC">
        <w:t>e</w:t>
      </w:r>
      <w:r w:rsidR="00E97870">
        <w:t>n</w:t>
      </w:r>
      <w:r w:rsidR="002D4FBC">
        <w:t xml:space="preserve"> winning </w:t>
      </w:r>
      <w:r w:rsidR="002D4FBC" w:rsidRPr="0016631F">
        <w:rPr>
          <w:b/>
          <w:bCs/>
        </w:rPr>
        <w:t>1</w:t>
      </w:r>
      <w:r w:rsidR="002D4FBC" w:rsidRPr="0016631F">
        <w:rPr>
          <w:b/>
          <w:bCs/>
          <w:vertAlign w:val="superscript"/>
        </w:rPr>
        <w:t>st</w:t>
      </w:r>
      <w:r w:rsidR="002D4FBC" w:rsidRPr="0016631F">
        <w:rPr>
          <w:b/>
          <w:bCs/>
        </w:rPr>
        <w:t xml:space="preserve"> section G</w:t>
      </w:r>
      <w:r w:rsidR="002D4FBC">
        <w:t xml:space="preserve"> 78</w:t>
      </w:r>
      <w:r w:rsidR="002D4FBC" w:rsidRPr="002D4FBC">
        <w:rPr>
          <w:vertAlign w:val="superscript"/>
        </w:rPr>
        <w:t>th</w:t>
      </w:r>
      <w:r w:rsidR="002D4FBC">
        <w:t xml:space="preserve"> open. </w:t>
      </w:r>
      <w:r w:rsidR="00A36B46">
        <w:t xml:space="preserve">Hugh Menzies of Slamannan wins </w:t>
      </w:r>
      <w:r w:rsidR="00A36B46" w:rsidRPr="004E4581">
        <w:rPr>
          <w:b/>
          <w:bCs/>
        </w:rPr>
        <w:t>1</w:t>
      </w:r>
      <w:r w:rsidR="00A36B46" w:rsidRPr="004E4581">
        <w:rPr>
          <w:b/>
          <w:bCs/>
          <w:vertAlign w:val="superscript"/>
        </w:rPr>
        <w:t>st</w:t>
      </w:r>
      <w:r w:rsidR="00A36B46" w:rsidRPr="004E4581">
        <w:rPr>
          <w:b/>
          <w:bCs/>
        </w:rPr>
        <w:t xml:space="preserve"> &amp; 2</w:t>
      </w:r>
      <w:r w:rsidR="00A36B46" w:rsidRPr="004E4581">
        <w:rPr>
          <w:b/>
          <w:bCs/>
          <w:vertAlign w:val="superscript"/>
        </w:rPr>
        <w:t>nd</w:t>
      </w:r>
      <w:r w:rsidR="00A36B46" w:rsidRPr="004E4581">
        <w:rPr>
          <w:b/>
          <w:bCs/>
        </w:rPr>
        <w:t xml:space="preserve"> section E</w:t>
      </w:r>
      <w:r w:rsidR="00A36B46">
        <w:t xml:space="preserve"> 110</w:t>
      </w:r>
      <w:r w:rsidR="00A36B46">
        <w:rPr>
          <w:vertAlign w:val="superscript"/>
        </w:rPr>
        <w:t xml:space="preserve">th </w:t>
      </w:r>
      <w:r w:rsidR="00A36B46">
        <w:t>&amp; 120</w:t>
      </w:r>
      <w:r w:rsidR="00A36B46" w:rsidRPr="00A36B46">
        <w:rPr>
          <w:vertAlign w:val="superscript"/>
        </w:rPr>
        <w:t>th</w:t>
      </w:r>
      <w:r w:rsidR="00A36B46">
        <w:t xml:space="preserve"> open</w:t>
      </w:r>
      <w:r w:rsidR="0097355B">
        <w:t xml:space="preserve">, with W Lawrence of Ayr winning </w:t>
      </w:r>
      <w:r w:rsidR="0097355B" w:rsidRPr="004E4581">
        <w:rPr>
          <w:b/>
          <w:bCs/>
        </w:rPr>
        <w:t>1</w:t>
      </w:r>
      <w:r w:rsidR="0097355B" w:rsidRPr="004E4581">
        <w:rPr>
          <w:b/>
          <w:bCs/>
          <w:vertAlign w:val="superscript"/>
        </w:rPr>
        <w:t>st</w:t>
      </w:r>
      <w:r w:rsidR="0097355B" w:rsidRPr="004E4581">
        <w:rPr>
          <w:b/>
          <w:bCs/>
        </w:rPr>
        <w:t xml:space="preserve"> section F.</w:t>
      </w:r>
      <w:r w:rsidR="00683D07">
        <w:t xml:space="preserve"> I heard that there were some birds missing </w:t>
      </w:r>
      <w:r w:rsidR="007451A7">
        <w:t xml:space="preserve">by nightfall but they did return home the next day. </w:t>
      </w:r>
      <w:r w:rsidR="003460D4">
        <w:t>Whereas news from the West of Scotland s</w:t>
      </w:r>
      <w:r w:rsidR="00C25E92">
        <w:t xml:space="preserve">aid they are good returns on the day with the odd one or two missing </w:t>
      </w:r>
      <w:r w:rsidR="00D316A1">
        <w:t xml:space="preserve">at nightfall. </w:t>
      </w:r>
      <w:r w:rsidR="0097355B">
        <w:t xml:space="preserve"> </w:t>
      </w:r>
      <w:r w:rsidR="00E97870">
        <w:t xml:space="preserve"> </w:t>
      </w:r>
    </w:p>
    <w:p w14:paraId="438A7501" w14:textId="34E74C4D" w:rsidR="003A2A01" w:rsidRPr="009A566D" w:rsidRDefault="003A2A01" w:rsidP="00C62468">
      <w:pPr>
        <w:shd w:val="clear" w:color="auto" w:fill="FFFFFF"/>
        <w:suppressAutoHyphens w:val="0"/>
        <w:autoSpaceDN/>
        <w:jc w:val="both"/>
        <w:rPr>
          <w:rFonts w:ascii="Times New Roman" w:hAnsi="Times New Roman"/>
          <w:b/>
          <w:bCs/>
          <w:sz w:val="24"/>
          <w:szCs w:val="24"/>
        </w:rPr>
      </w:pPr>
      <w:r w:rsidRPr="009A566D">
        <w:rPr>
          <w:rFonts w:ascii="Times New Roman" w:hAnsi="Times New Roman"/>
          <w:b/>
          <w:bCs/>
          <w:sz w:val="24"/>
          <w:szCs w:val="24"/>
        </w:rPr>
        <w:t>Angus Federation</w:t>
      </w:r>
    </w:p>
    <w:p w14:paraId="753780C9" w14:textId="47917F65" w:rsidR="00566E24" w:rsidRPr="00566E24" w:rsidRDefault="003A2A01" w:rsidP="00C62468">
      <w:pPr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9A566D">
        <w:rPr>
          <w:rFonts w:ascii="Times New Roman" w:eastAsiaTheme="minorHAnsi" w:hAnsi="Times New Roman"/>
          <w:sz w:val="24"/>
          <w:szCs w:val="24"/>
          <w:lang w:val="en-GB"/>
        </w:rPr>
        <w:t>News from Kenny Droog who writes,</w:t>
      </w:r>
      <w:r w:rsidR="00F31D05">
        <w:rPr>
          <w:rFonts w:ascii="Times New Roman" w:eastAsiaTheme="minorHAnsi" w:hAnsi="Times New Roman"/>
          <w:sz w:val="24"/>
          <w:szCs w:val="24"/>
          <w:lang w:val="en-GB"/>
        </w:rPr>
        <w:t xml:space="preserve"> A</w:t>
      </w:r>
      <w:r w:rsidR="00566E24" w:rsidRPr="00566E24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ngus federation result </w:t>
      </w:r>
      <w:r w:rsidR="00F31D05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of the </w:t>
      </w:r>
      <w:r w:rsidR="00F31D05" w:rsidRPr="00566E24">
        <w:rPr>
          <w:rFonts w:ascii="Times New Roman" w:eastAsia="Times New Roman" w:hAnsi="Times New Roman"/>
          <w:sz w:val="24"/>
          <w:szCs w:val="24"/>
          <w:lang w:val="en-GB" w:eastAsia="en-GB"/>
        </w:rPr>
        <w:t>Newark</w:t>
      </w:r>
      <w:r w:rsidR="00566E24" w:rsidRPr="00566E24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r w:rsidR="00613BE3">
        <w:rPr>
          <w:rFonts w:ascii="Times New Roman" w:eastAsia="Times New Roman" w:hAnsi="Times New Roman"/>
          <w:sz w:val="24"/>
          <w:szCs w:val="24"/>
          <w:lang w:val="en-GB" w:eastAsia="en-GB"/>
        </w:rPr>
        <w:t>race flown on the 4</w:t>
      </w:r>
      <w:r w:rsidR="00613BE3" w:rsidRPr="00613BE3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th</w:t>
      </w:r>
      <w:r w:rsidR="00613BE3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June with a 11-</w:t>
      </w:r>
      <w:r w:rsidR="00566E24" w:rsidRPr="00566E24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15am </w:t>
      </w:r>
      <w:r w:rsidR="00613BE3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liberation into a </w:t>
      </w:r>
      <w:r w:rsidR="00566E24" w:rsidRPr="00566E24">
        <w:rPr>
          <w:rFonts w:ascii="Times New Roman" w:eastAsia="Times New Roman" w:hAnsi="Times New Roman"/>
          <w:sz w:val="24"/>
          <w:szCs w:val="24"/>
          <w:lang w:val="en-GB" w:eastAsia="en-GB"/>
        </w:rPr>
        <w:t>north east wind</w:t>
      </w:r>
      <w:r w:rsidR="0036423D">
        <w:rPr>
          <w:rFonts w:ascii="Times New Roman" w:eastAsia="Times New Roman" w:hAnsi="Times New Roman"/>
          <w:sz w:val="24"/>
          <w:szCs w:val="24"/>
          <w:lang w:val="en-GB" w:eastAsia="en-GB"/>
        </w:rPr>
        <w:t>. Topping the federation on a velocity of 1368 is Davie Glen</w:t>
      </w:r>
      <w:r w:rsidR="00FC28B6">
        <w:rPr>
          <w:rFonts w:ascii="Times New Roman" w:eastAsia="Times New Roman" w:hAnsi="Times New Roman"/>
          <w:sz w:val="24"/>
          <w:szCs w:val="24"/>
          <w:lang w:val="en-GB" w:eastAsia="en-GB"/>
        </w:rPr>
        <w:t>, he is also 4</w:t>
      </w:r>
      <w:r w:rsidR="00FC28B6" w:rsidRPr="00FC28B6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th</w:t>
      </w:r>
      <w:r w:rsidR="00FC28B6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&amp; 10</w:t>
      </w:r>
      <w:r w:rsidR="00FC28B6" w:rsidRPr="00FC28B6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th</w:t>
      </w:r>
      <w:r w:rsidR="00FC28B6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r w:rsidR="0036423D">
        <w:rPr>
          <w:rFonts w:ascii="Times New Roman" w:eastAsia="Times New Roman" w:hAnsi="Times New Roman"/>
          <w:sz w:val="24"/>
          <w:szCs w:val="24"/>
          <w:lang w:val="en-GB" w:eastAsia="en-GB"/>
        </w:rPr>
        <w:t>with club mate</w:t>
      </w:r>
      <w:r w:rsidR="000E29EA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s K Droog &amp; son taking </w:t>
      </w:r>
      <w:r w:rsidR="00FC28B6">
        <w:rPr>
          <w:rFonts w:ascii="Times New Roman" w:eastAsia="Times New Roman" w:hAnsi="Times New Roman"/>
          <w:sz w:val="24"/>
          <w:szCs w:val="24"/>
          <w:lang w:val="en-GB" w:eastAsia="en-GB"/>
        </w:rPr>
        <w:t>2</w:t>
      </w:r>
      <w:r w:rsidR="00FC28B6" w:rsidRPr="00FC28B6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nd</w:t>
      </w:r>
      <w:r w:rsidR="00FC28B6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r w:rsidR="00DE3FD2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&amp; </w:t>
      </w:r>
      <w:r w:rsidR="00FC28B6">
        <w:rPr>
          <w:rFonts w:ascii="Times New Roman" w:eastAsia="Times New Roman" w:hAnsi="Times New Roman"/>
          <w:sz w:val="24"/>
          <w:szCs w:val="24"/>
          <w:lang w:val="en-GB" w:eastAsia="en-GB"/>
        </w:rPr>
        <w:t>3</w:t>
      </w:r>
      <w:r w:rsidR="00FC28B6" w:rsidRPr="00FC28B6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rd</w:t>
      </w:r>
      <w:r w:rsidR="00FC28B6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r w:rsidR="00DE3FD2">
        <w:rPr>
          <w:rFonts w:ascii="Times New Roman" w:eastAsia="Times New Roman" w:hAnsi="Times New Roman"/>
          <w:sz w:val="24"/>
          <w:szCs w:val="24"/>
          <w:lang w:val="en-GB" w:eastAsia="en-GB"/>
        </w:rPr>
        <w:t>with David Liddle winning 5</w:t>
      </w:r>
      <w:r w:rsidR="00DE3FD2" w:rsidRPr="00DE3FD2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th</w:t>
      </w:r>
      <w:r w:rsidR="00DE3FD2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r w:rsidR="00556967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spot. </w:t>
      </w:r>
      <w:r w:rsidR="000E29EA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the next two places. </w:t>
      </w:r>
      <w:r w:rsidR="00556967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Ian Scott </w:t>
      </w:r>
      <w:r w:rsidR="00F42512">
        <w:rPr>
          <w:rFonts w:ascii="Times New Roman" w:eastAsia="Times New Roman" w:hAnsi="Times New Roman"/>
          <w:sz w:val="24"/>
          <w:szCs w:val="24"/>
          <w:lang w:val="en-GB" w:eastAsia="en-GB"/>
        </w:rPr>
        <w:t>wins 6</w:t>
      </w:r>
      <w:r w:rsidR="00F42512" w:rsidRPr="00F42512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th</w:t>
      </w:r>
      <w:r w:rsidR="00F42512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7</w:t>
      </w:r>
      <w:r w:rsidR="00F42512" w:rsidRPr="00F42512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th</w:t>
      </w:r>
      <w:r w:rsidR="00F42512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8</w:t>
      </w:r>
      <w:r w:rsidR="00F42512" w:rsidRPr="00F42512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th</w:t>
      </w:r>
      <w:r w:rsidR="00F42512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9</w:t>
      </w:r>
      <w:r w:rsidR="00F42512" w:rsidRPr="00F42512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th</w:t>
      </w:r>
      <w:r w:rsidR="00F42512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11</w:t>
      </w:r>
      <w:r w:rsidR="00F42512" w:rsidRPr="00F42512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th</w:t>
      </w:r>
      <w:r w:rsidR="00F42512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14</w:t>
      </w:r>
      <w:r w:rsidR="00F42512" w:rsidRPr="00F42512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th</w:t>
      </w:r>
      <w:r w:rsidR="00F42512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16</w:t>
      </w:r>
      <w:r w:rsidR="00F42512" w:rsidRPr="00F42512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th</w:t>
      </w:r>
      <w:r w:rsidR="00F42512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&amp; 19</w:t>
      </w:r>
      <w:r w:rsidR="00F42512" w:rsidRPr="00F42512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th</w:t>
      </w:r>
      <w:r w:rsidR="00F42512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r w:rsidR="00F42512">
        <w:rPr>
          <w:rFonts w:ascii="Times New Roman" w:eastAsia="Times New Roman" w:hAnsi="Times New Roman"/>
          <w:sz w:val="24"/>
          <w:szCs w:val="24"/>
          <w:lang w:val="en-GB" w:eastAsia="en-GB"/>
        </w:rPr>
        <w:lastRenderedPageBreak/>
        <w:t xml:space="preserve">positions. </w:t>
      </w:r>
      <w:r w:rsidR="00E924DD">
        <w:rPr>
          <w:rFonts w:ascii="Times New Roman" w:eastAsia="Times New Roman" w:hAnsi="Times New Roman"/>
          <w:sz w:val="24"/>
          <w:szCs w:val="24"/>
          <w:lang w:val="en-GB" w:eastAsia="en-GB"/>
        </w:rPr>
        <w:t>Charlie &amp; Glen Cam</w:t>
      </w:r>
      <w:r w:rsidR="00054181">
        <w:rPr>
          <w:rFonts w:ascii="Times New Roman" w:eastAsia="Times New Roman" w:hAnsi="Times New Roman"/>
          <w:sz w:val="24"/>
          <w:szCs w:val="24"/>
          <w:lang w:val="en-GB" w:eastAsia="en-GB"/>
        </w:rPr>
        <w:t>eron from Arbroath club are 12</w:t>
      </w:r>
      <w:r w:rsidR="00054181" w:rsidRPr="00054181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th</w:t>
      </w:r>
      <w:r w:rsidR="00054181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18</w:t>
      </w:r>
      <w:r w:rsidR="00054181" w:rsidRPr="00054181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th</w:t>
      </w:r>
      <w:r w:rsidR="00054181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&amp; 20</w:t>
      </w:r>
      <w:r w:rsidR="00054181" w:rsidRPr="00054181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th</w:t>
      </w:r>
      <w:r w:rsidR="00054181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with Eric Galloway of Forfar winning </w:t>
      </w:r>
      <w:r w:rsidR="00836A07">
        <w:rPr>
          <w:rFonts w:ascii="Times New Roman" w:eastAsia="Times New Roman" w:hAnsi="Times New Roman"/>
          <w:sz w:val="24"/>
          <w:szCs w:val="24"/>
          <w:lang w:val="en-GB" w:eastAsia="en-GB"/>
        </w:rPr>
        <w:t>13</w:t>
      </w:r>
      <w:r w:rsidR="00836A07" w:rsidRPr="00836A07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th</w:t>
      </w:r>
      <w:r w:rsidR="00836A07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15</w:t>
      </w:r>
      <w:r w:rsidR="00836A07" w:rsidRPr="00836A07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th</w:t>
      </w:r>
      <w:r w:rsidR="00836A07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&amp; 17</w:t>
      </w:r>
      <w:r w:rsidR="00836A07" w:rsidRPr="00836A07">
        <w:rPr>
          <w:rFonts w:ascii="Times New Roman" w:eastAsia="Times New Roman" w:hAnsi="Times New Roman"/>
          <w:sz w:val="24"/>
          <w:szCs w:val="24"/>
          <w:vertAlign w:val="superscript"/>
          <w:lang w:val="en-GB" w:eastAsia="en-GB"/>
        </w:rPr>
        <w:t>th</w:t>
      </w:r>
      <w:r w:rsidR="00836A07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places. </w:t>
      </w:r>
    </w:p>
    <w:p w14:paraId="2AC9C34E" w14:textId="144ADAD1" w:rsidR="00566E24" w:rsidRPr="0065144C" w:rsidRDefault="00785CD4" w:rsidP="00C62468">
      <w:pPr>
        <w:jc w:val="both"/>
        <w:rPr>
          <w:rFonts w:ascii="Times New Roman" w:eastAsiaTheme="minorHAnsi" w:hAnsi="Times New Roman"/>
          <w:b/>
          <w:bCs/>
          <w:sz w:val="24"/>
          <w:szCs w:val="24"/>
          <w:lang w:val="en-GB"/>
        </w:rPr>
      </w:pPr>
      <w:r w:rsidRPr="0065144C">
        <w:rPr>
          <w:rFonts w:ascii="Times New Roman" w:eastAsiaTheme="minorHAnsi" w:hAnsi="Times New Roman"/>
          <w:b/>
          <w:bCs/>
          <w:sz w:val="24"/>
          <w:szCs w:val="24"/>
          <w:lang w:val="en-GB"/>
        </w:rPr>
        <w:t>East Section</w:t>
      </w:r>
    </w:p>
    <w:p w14:paraId="5B4A13AF" w14:textId="6A9130B2" w:rsidR="00785CD4" w:rsidRDefault="00785CD4" w:rsidP="00B61078">
      <w:pPr>
        <w:jc w:val="both"/>
        <w:rPr>
          <w:rFonts w:ascii="Times New Roman" w:eastAsiaTheme="minorHAnsi" w:hAnsi="Times New Roman"/>
          <w:sz w:val="24"/>
          <w:szCs w:val="24"/>
          <w:lang w:val="en-GB"/>
        </w:rPr>
      </w:pPr>
      <w:r>
        <w:rPr>
          <w:rFonts w:ascii="Times New Roman" w:eastAsiaTheme="minorHAnsi" w:hAnsi="Times New Roman"/>
          <w:sz w:val="24"/>
          <w:szCs w:val="24"/>
          <w:lang w:val="en-GB"/>
        </w:rPr>
        <w:t>Charlie &amp; Glen Cameron of Arbroath are 1</w:t>
      </w:r>
      <w:r w:rsidRPr="00785CD4">
        <w:rPr>
          <w:rFonts w:ascii="Times New Roman" w:eastAsiaTheme="minorHAnsi" w:hAnsi="Times New Roman"/>
          <w:sz w:val="24"/>
          <w:szCs w:val="24"/>
          <w:vertAlign w:val="superscript"/>
          <w:lang w:val="en-GB"/>
        </w:rPr>
        <w:t>st</w:t>
      </w:r>
      <w:r>
        <w:rPr>
          <w:rFonts w:ascii="Times New Roman" w:eastAsiaTheme="minorHAnsi" w:hAnsi="Times New Roman"/>
          <w:sz w:val="24"/>
          <w:szCs w:val="24"/>
          <w:lang w:val="en-GB"/>
        </w:rPr>
        <w:t xml:space="preserve"> 3</w:t>
      </w:r>
      <w:r w:rsidRPr="00785CD4">
        <w:rPr>
          <w:rFonts w:ascii="Times New Roman" w:eastAsiaTheme="minorHAnsi" w:hAnsi="Times New Roman"/>
          <w:sz w:val="24"/>
          <w:szCs w:val="24"/>
          <w:vertAlign w:val="superscript"/>
          <w:lang w:val="en-GB"/>
        </w:rPr>
        <w:t>rd</w:t>
      </w:r>
      <w:r>
        <w:rPr>
          <w:rFonts w:ascii="Times New Roman" w:eastAsiaTheme="minorHAnsi" w:hAnsi="Times New Roman"/>
          <w:sz w:val="24"/>
          <w:szCs w:val="24"/>
          <w:lang w:val="en-GB"/>
        </w:rPr>
        <w:t xml:space="preserve"> 4</w:t>
      </w:r>
      <w:r w:rsidRPr="00785CD4">
        <w:rPr>
          <w:rFonts w:ascii="Times New Roman" w:eastAsiaTheme="minorHAnsi" w:hAnsi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r w:rsidR="006E5C61">
        <w:rPr>
          <w:rFonts w:ascii="Times New Roman" w:eastAsiaTheme="minorHAnsi" w:hAnsi="Times New Roman"/>
          <w:sz w:val="24"/>
          <w:szCs w:val="24"/>
          <w:lang w:val="en-GB"/>
        </w:rPr>
        <w:t>5</w:t>
      </w:r>
      <w:r w:rsidR="006E5C61" w:rsidRPr="006E5C61">
        <w:rPr>
          <w:rFonts w:ascii="Times New Roman" w:eastAsiaTheme="minorHAnsi" w:hAnsi="Times New Roman"/>
          <w:sz w:val="24"/>
          <w:szCs w:val="24"/>
          <w:vertAlign w:val="superscript"/>
          <w:lang w:val="en-GB"/>
        </w:rPr>
        <w:t>th</w:t>
      </w:r>
      <w:r w:rsidR="006E5C61">
        <w:rPr>
          <w:rFonts w:ascii="Times New Roman" w:eastAsiaTheme="minorHAnsi" w:hAnsi="Times New Roman"/>
          <w:sz w:val="24"/>
          <w:szCs w:val="24"/>
          <w:lang w:val="en-GB"/>
        </w:rPr>
        <w:t xml:space="preserve"> 7</w:t>
      </w:r>
      <w:r w:rsidR="006E5C61" w:rsidRPr="006E5C61">
        <w:rPr>
          <w:rFonts w:ascii="Times New Roman" w:eastAsiaTheme="minorHAnsi" w:hAnsi="Times New Roman"/>
          <w:sz w:val="24"/>
          <w:szCs w:val="24"/>
          <w:vertAlign w:val="superscript"/>
          <w:lang w:val="en-GB"/>
        </w:rPr>
        <w:t>th</w:t>
      </w:r>
      <w:r w:rsidR="006E5C61">
        <w:rPr>
          <w:rFonts w:ascii="Times New Roman" w:eastAsiaTheme="minorHAnsi" w:hAnsi="Times New Roman"/>
          <w:sz w:val="24"/>
          <w:szCs w:val="24"/>
          <w:lang w:val="en-GB"/>
        </w:rPr>
        <w:t xml:space="preserve"> &amp; 8</w:t>
      </w:r>
      <w:r w:rsidR="006E5C61" w:rsidRPr="006E5C61">
        <w:rPr>
          <w:rFonts w:ascii="Times New Roman" w:eastAsiaTheme="minorHAnsi" w:hAnsi="Times New Roman"/>
          <w:sz w:val="24"/>
          <w:szCs w:val="24"/>
          <w:vertAlign w:val="superscript"/>
          <w:lang w:val="en-GB"/>
        </w:rPr>
        <w:t>th</w:t>
      </w:r>
      <w:r w:rsidR="006E5C61">
        <w:rPr>
          <w:rFonts w:ascii="Times New Roman" w:eastAsiaTheme="minorHAnsi" w:hAnsi="Times New Roman"/>
          <w:sz w:val="24"/>
          <w:szCs w:val="24"/>
          <w:lang w:val="en-GB"/>
        </w:rPr>
        <w:t xml:space="preserve"> positions, with William Dorward of Gourdon winning </w:t>
      </w:r>
      <w:r w:rsidR="00163BAD">
        <w:rPr>
          <w:rFonts w:ascii="Times New Roman" w:eastAsiaTheme="minorHAnsi" w:hAnsi="Times New Roman"/>
          <w:sz w:val="24"/>
          <w:szCs w:val="24"/>
          <w:lang w:val="en-GB"/>
        </w:rPr>
        <w:t>2</w:t>
      </w:r>
      <w:r w:rsidR="00163BAD" w:rsidRPr="00163BAD">
        <w:rPr>
          <w:rFonts w:ascii="Times New Roman" w:eastAsiaTheme="minorHAnsi" w:hAnsi="Times New Roman"/>
          <w:sz w:val="24"/>
          <w:szCs w:val="24"/>
          <w:vertAlign w:val="superscript"/>
          <w:lang w:val="en-GB"/>
        </w:rPr>
        <w:t>nd</w:t>
      </w:r>
      <w:r w:rsidR="00163BAD">
        <w:rPr>
          <w:rFonts w:ascii="Times New Roman" w:eastAsiaTheme="minorHAnsi" w:hAnsi="Times New Roman"/>
          <w:sz w:val="24"/>
          <w:szCs w:val="24"/>
          <w:lang w:val="en-GB"/>
        </w:rPr>
        <w:t xml:space="preserve"> spot. Les McKay of Arbroath is 6</w:t>
      </w:r>
      <w:r w:rsidR="00163BAD" w:rsidRPr="00163BAD">
        <w:rPr>
          <w:rFonts w:ascii="Times New Roman" w:eastAsiaTheme="minorHAnsi" w:hAnsi="Times New Roman"/>
          <w:sz w:val="24"/>
          <w:szCs w:val="24"/>
          <w:vertAlign w:val="superscript"/>
          <w:lang w:val="en-GB"/>
        </w:rPr>
        <w:t>th</w:t>
      </w:r>
      <w:r w:rsidR="00163BAD">
        <w:rPr>
          <w:rFonts w:ascii="Times New Roman" w:eastAsiaTheme="minorHAnsi" w:hAnsi="Times New Roman"/>
          <w:sz w:val="24"/>
          <w:szCs w:val="24"/>
          <w:lang w:val="en-GB"/>
        </w:rPr>
        <w:t xml:space="preserve"> with G Cam</w:t>
      </w:r>
      <w:r w:rsidR="00B12D6A">
        <w:rPr>
          <w:rFonts w:ascii="Times New Roman" w:eastAsiaTheme="minorHAnsi" w:hAnsi="Times New Roman"/>
          <w:sz w:val="24"/>
          <w:szCs w:val="24"/>
          <w:lang w:val="en-GB"/>
        </w:rPr>
        <w:t>pbell of Montrose winning 9</w:t>
      </w:r>
      <w:r w:rsidR="00B12D6A" w:rsidRPr="00B12D6A">
        <w:rPr>
          <w:rFonts w:ascii="Times New Roman" w:eastAsiaTheme="minorHAnsi" w:hAnsi="Times New Roman"/>
          <w:sz w:val="24"/>
          <w:szCs w:val="24"/>
          <w:vertAlign w:val="superscript"/>
          <w:lang w:val="en-GB"/>
        </w:rPr>
        <w:t>th</w:t>
      </w:r>
      <w:r w:rsidR="00B12D6A">
        <w:rPr>
          <w:rFonts w:ascii="Times New Roman" w:eastAsiaTheme="minorHAnsi" w:hAnsi="Times New Roman"/>
          <w:sz w:val="24"/>
          <w:szCs w:val="24"/>
          <w:lang w:val="en-GB"/>
        </w:rPr>
        <w:t xml:space="preserve"> &amp; 10</w:t>
      </w:r>
      <w:r w:rsidR="00B12D6A" w:rsidRPr="00B12D6A">
        <w:rPr>
          <w:rFonts w:ascii="Times New Roman" w:eastAsiaTheme="minorHAnsi" w:hAnsi="Times New Roman"/>
          <w:sz w:val="24"/>
          <w:szCs w:val="24"/>
          <w:vertAlign w:val="superscript"/>
          <w:lang w:val="en-GB"/>
        </w:rPr>
        <w:t>th</w:t>
      </w:r>
      <w:r w:rsidR="00B12D6A">
        <w:rPr>
          <w:rFonts w:ascii="Times New Roman" w:eastAsiaTheme="minorHAnsi" w:hAnsi="Times New Roman"/>
          <w:sz w:val="24"/>
          <w:szCs w:val="24"/>
          <w:lang w:val="en-GB"/>
        </w:rPr>
        <w:t xml:space="preserve"> positions. </w:t>
      </w:r>
    </w:p>
    <w:p w14:paraId="1FA48680" w14:textId="274DDFA2" w:rsidR="00566E24" w:rsidRPr="0065144C" w:rsidRDefault="00B12D6A" w:rsidP="00B61078">
      <w:pPr>
        <w:jc w:val="both"/>
        <w:rPr>
          <w:rFonts w:ascii="Times New Roman" w:eastAsiaTheme="minorHAnsi" w:hAnsi="Times New Roman"/>
          <w:b/>
          <w:bCs/>
          <w:sz w:val="24"/>
          <w:szCs w:val="24"/>
          <w:lang w:val="en-GB"/>
        </w:rPr>
      </w:pPr>
      <w:r w:rsidRPr="0065144C">
        <w:rPr>
          <w:rFonts w:ascii="Times New Roman" w:eastAsiaTheme="minorHAnsi" w:hAnsi="Times New Roman"/>
          <w:b/>
          <w:bCs/>
          <w:sz w:val="24"/>
          <w:szCs w:val="24"/>
          <w:lang w:val="en-GB"/>
        </w:rPr>
        <w:t xml:space="preserve">Club </w:t>
      </w:r>
      <w:r w:rsidR="0083586A" w:rsidRPr="0065144C">
        <w:rPr>
          <w:rFonts w:ascii="Times New Roman" w:eastAsiaTheme="minorHAnsi" w:hAnsi="Times New Roman"/>
          <w:b/>
          <w:bCs/>
          <w:sz w:val="24"/>
          <w:szCs w:val="24"/>
          <w:lang w:val="en-GB"/>
        </w:rPr>
        <w:t xml:space="preserve">Winners </w:t>
      </w:r>
    </w:p>
    <w:p w14:paraId="32BE2AE8" w14:textId="3B2EC5E8" w:rsidR="0083586A" w:rsidRDefault="0083586A" w:rsidP="00B61078">
      <w:pPr>
        <w:jc w:val="both"/>
        <w:rPr>
          <w:rFonts w:ascii="Times New Roman" w:eastAsiaTheme="minorHAnsi" w:hAnsi="Times New Roman"/>
          <w:sz w:val="24"/>
          <w:szCs w:val="24"/>
          <w:lang w:val="en-GB"/>
        </w:rPr>
      </w:pPr>
      <w:r>
        <w:rPr>
          <w:rFonts w:ascii="Times New Roman" w:eastAsiaTheme="minorHAnsi" w:hAnsi="Times New Roman"/>
          <w:sz w:val="24"/>
          <w:szCs w:val="24"/>
          <w:lang w:val="en-GB"/>
        </w:rPr>
        <w:t xml:space="preserve">Forfar 177 </w:t>
      </w:r>
      <w:r w:rsidR="00B61078">
        <w:rPr>
          <w:rFonts w:ascii="Times New Roman" w:eastAsiaTheme="minorHAnsi" w:hAnsi="Times New Roman"/>
          <w:sz w:val="24"/>
          <w:szCs w:val="24"/>
          <w:lang w:val="en-GB"/>
        </w:rPr>
        <w:t>bird’s</w:t>
      </w:r>
      <w:r>
        <w:rPr>
          <w:rFonts w:ascii="Times New Roman" w:eastAsiaTheme="minorHAnsi" w:hAnsi="Times New Roman"/>
          <w:sz w:val="24"/>
          <w:szCs w:val="24"/>
          <w:lang w:val="en-GB"/>
        </w:rPr>
        <w:t xml:space="preserve"> winner Davie Glen; Montrose</w:t>
      </w:r>
      <w:r w:rsidR="004408A0">
        <w:rPr>
          <w:rFonts w:ascii="Times New Roman" w:eastAsiaTheme="minorHAnsi" w:hAnsi="Times New Roman"/>
          <w:sz w:val="24"/>
          <w:szCs w:val="24"/>
          <w:lang w:val="en-GB"/>
        </w:rPr>
        <w:t xml:space="preserve"> 22 birds winner Gordon Campbell; Gourdon 30 birds winner William Dorward; Arbroath </w:t>
      </w:r>
      <w:r w:rsidR="00E908F0">
        <w:rPr>
          <w:rFonts w:ascii="Times New Roman" w:eastAsiaTheme="minorHAnsi" w:hAnsi="Times New Roman"/>
          <w:sz w:val="24"/>
          <w:szCs w:val="24"/>
          <w:lang w:val="en-GB"/>
        </w:rPr>
        <w:t>87 birds winners Charlie &amp; Glen Cameron;</w:t>
      </w:r>
    </w:p>
    <w:p w14:paraId="33D3D9F1" w14:textId="77777777" w:rsidR="00FB2005" w:rsidRDefault="00FB2005" w:rsidP="00B61078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r w:rsidRPr="00FB2005">
        <w:rPr>
          <w:b/>
          <w:bCs/>
          <w:color w:val="222222"/>
        </w:rPr>
        <w:t>Arbroath Racing Pigeon Club</w:t>
      </w:r>
    </w:p>
    <w:p w14:paraId="2D9B1E9A" w14:textId="05416988" w:rsidR="00FD6E41" w:rsidRPr="00FD6E41" w:rsidRDefault="00FD6E41" w:rsidP="00B6107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</w:rPr>
        <w:t>Had 5 members sending 87 birds</w:t>
      </w:r>
      <w:r w:rsidR="007F48E7">
        <w:rPr>
          <w:color w:val="222222"/>
        </w:rPr>
        <w:t xml:space="preserve"> liberated into a north east wind and </w:t>
      </w:r>
      <w:r w:rsidR="00CE688B">
        <w:rPr>
          <w:color w:val="222222"/>
        </w:rPr>
        <w:t>taking the first 4 plus 6</w:t>
      </w:r>
      <w:r w:rsidR="00CE688B" w:rsidRPr="00CE688B">
        <w:rPr>
          <w:color w:val="222222"/>
          <w:vertAlign w:val="superscript"/>
        </w:rPr>
        <w:t>th</w:t>
      </w:r>
      <w:r w:rsidR="00CE688B">
        <w:rPr>
          <w:color w:val="222222"/>
        </w:rPr>
        <w:t xml:space="preserve"> &amp; 7</w:t>
      </w:r>
      <w:r w:rsidR="00CE688B" w:rsidRPr="00CE688B">
        <w:rPr>
          <w:color w:val="222222"/>
          <w:vertAlign w:val="superscript"/>
        </w:rPr>
        <w:t>th</w:t>
      </w:r>
      <w:r w:rsidR="00CE688B">
        <w:rPr>
          <w:color w:val="222222"/>
        </w:rPr>
        <w:t xml:space="preserve"> positions are Charlie &amp; Glen Cameron</w:t>
      </w:r>
      <w:r w:rsidR="00574ED7">
        <w:rPr>
          <w:color w:val="222222"/>
        </w:rPr>
        <w:t>. W</w:t>
      </w:r>
      <w:r w:rsidR="00CE688B">
        <w:rPr>
          <w:color w:val="222222"/>
        </w:rPr>
        <w:t xml:space="preserve">ith </w:t>
      </w:r>
      <w:r w:rsidR="00574ED7">
        <w:rPr>
          <w:color w:val="222222"/>
        </w:rPr>
        <w:t>Les McKay winning 5</w:t>
      </w:r>
      <w:r w:rsidR="00574ED7" w:rsidRPr="00574ED7">
        <w:rPr>
          <w:color w:val="222222"/>
          <w:vertAlign w:val="superscript"/>
        </w:rPr>
        <w:t>th</w:t>
      </w:r>
      <w:r w:rsidR="00574ED7">
        <w:rPr>
          <w:color w:val="222222"/>
        </w:rPr>
        <w:t xml:space="preserve"> </w:t>
      </w:r>
      <w:r w:rsidR="004507FB">
        <w:rPr>
          <w:color w:val="222222"/>
        </w:rPr>
        <w:t>8</w:t>
      </w:r>
      <w:r w:rsidR="004507FB" w:rsidRPr="004507FB">
        <w:rPr>
          <w:color w:val="222222"/>
          <w:vertAlign w:val="superscript"/>
        </w:rPr>
        <w:t>th</w:t>
      </w:r>
      <w:r w:rsidR="004507FB">
        <w:rPr>
          <w:color w:val="222222"/>
        </w:rPr>
        <w:t xml:space="preserve"> &amp; 9</w:t>
      </w:r>
      <w:r w:rsidR="004507FB" w:rsidRPr="004507FB">
        <w:rPr>
          <w:color w:val="222222"/>
          <w:vertAlign w:val="superscript"/>
        </w:rPr>
        <w:t>th</w:t>
      </w:r>
      <w:r w:rsidR="004507FB">
        <w:rPr>
          <w:color w:val="222222"/>
        </w:rPr>
        <w:t xml:space="preserve"> places, Graham McKenzie </w:t>
      </w:r>
      <w:r w:rsidR="00357B66">
        <w:rPr>
          <w:color w:val="222222"/>
        </w:rPr>
        <w:t>is 10</w:t>
      </w:r>
      <w:r w:rsidR="00357B66" w:rsidRPr="00357B66">
        <w:rPr>
          <w:color w:val="222222"/>
          <w:vertAlign w:val="superscript"/>
        </w:rPr>
        <w:t>th</w:t>
      </w:r>
      <w:r w:rsidR="00357B66">
        <w:rPr>
          <w:color w:val="222222"/>
        </w:rPr>
        <w:t xml:space="preserve"> with a GB rung yearling</w:t>
      </w:r>
      <w:r w:rsidR="00B61078">
        <w:rPr>
          <w:color w:val="222222"/>
        </w:rPr>
        <w:t>.</w:t>
      </w:r>
      <w:r w:rsidR="00357B66">
        <w:rPr>
          <w:color w:val="222222"/>
        </w:rPr>
        <w:t xml:space="preserve"> </w:t>
      </w:r>
    </w:p>
    <w:p w14:paraId="11263F18" w14:textId="2C9A2B98" w:rsidR="003A2A01" w:rsidRPr="009A566D" w:rsidRDefault="003A2A01" w:rsidP="00B6107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9A566D">
        <w:rPr>
          <w:b/>
          <w:bCs/>
          <w:color w:val="222222"/>
        </w:rPr>
        <w:t>Ayrshire Federation</w:t>
      </w:r>
      <w:r w:rsidRPr="009A566D">
        <w:rPr>
          <w:color w:val="222222"/>
        </w:rPr>
        <w:t xml:space="preserve"> </w:t>
      </w:r>
    </w:p>
    <w:p w14:paraId="5019C743" w14:textId="09BCD523" w:rsidR="00162965" w:rsidRPr="00B61078" w:rsidRDefault="003A2A01" w:rsidP="00B6107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61078">
        <w:rPr>
          <w:color w:val="222222"/>
        </w:rPr>
        <w:t xml:space="preserve">News from Archie McIntyre who </w:t>
      </w:r>
      <w:r w:rsidR="00DB2297">
        <w:rPr>
          <w:color w:val="222222"/>
        </w:rPr>
        <w:t>says ‘</w:t>
      </w:r>
      <w:r w:rsidR="00162965" w:rsidRPr="00B61078">
        <w:rPr>
          <w:color w:val="222222"/>
        </w:rPr>
        <w:t>Hi Joe, Please find attached race report from Ayrshire Fed's race from Melton Mowbray.</w:t>
      </w:r>
      <w:r w:rsidR="00DA74BB" w:rsidRPr="00B61078">
        <w:rPr>
          <w:color w:val="222222"/>
        </w:rPr>
        <w:t xml:space="preserve"> </w:t>
      </w:r>
      <w:r w:rsidR="00162965" w:rsidRPr="00B61078">
        <w:rPr>
          <w:color w:val="222222"/>
        </w:rPr>
        <w:t>As well as the attached report, I have attached pictures of the 1</w:t>
      </w:r>
      <w:r w:rsidR="00162965" w:rsidRPr="00DB2297">
        <w:rPr>
          <w:color w:val="222222"/>
          <w:vertAlign w:val="superscript"/>
        </w:rPr>
        <w:t>st</w:t>
      </w:r>
      <w:r w:rsidR="00DB2297">
        <w:rPr>
          <w:color w:val="222222"/>
        </w:rPr>
        <w:t xml:space="preserve"> </w:t>
      </w:r>
      <w:r w:rsidR="00162965" w:rsidRPr="00B61078">
        <w:rPr>
          <w:color w:val="222222"/>
        </w:rPr>
        <w:t>&amp; 2</w:t>
      </w:r>
      <w:r w:rsidR="00162965" w:rsidRPr="00DB2297">
        <w:rPr>
          <w:color w:val="222222"/>
          <w:vertAlign w:val="superscript"/>
        </w:rPr>
        <w:t>nd</w:t>
      </w:r>
      <w:r w:rsidR="00DB2297">
        <w:rPr>
          <w:color w:val="222222"/>
        </w:rPr>
        <w:t xml:space="preserve"> federation </w:t>
      </w:r>
      <w:r w:rsidR="00162965" w:rsidRPr="00B61078">
        <w:rPr>
          <w:color w:val="222222"/>
        </w:rPr>
        <w:t>winners this week.</w:t>
      </w:r>
      <w:r w:rsidR="00DA74BB" w:rsidRPr="00B61078">
        <w:rPr>
          <w:color w:val="222222"/>
        </w:rPr>
        <w:t xml:space="preserve"> </w:t>
      </w:r>
      <w:r w:rsidR="006B1951">
        <w:rPr>
          <w:color w:val="222222"/>
        </w:rPr>
        <w:t xml:space="preserve">Once </w:t>
      </w:r>
      <w:r w:rsidR="009F75BE">
        <w:rPr>
          <w:color w:val="222222"/>
        </w:rPr>
        <w:t>again,</w:t>
      </w:r>
      <w:r w:rsidR="006B1951">
        <w:rPr>
          <w:color w:val="222222"/>
        </w:rPr>
        <w:t xml:space="preserve"> m</w:t>
      </w:r>
      <w:r w:rsidR="00162965" w:rsidRPr="00B61078">
        <w:rPr>
          <w:color w:val="222222"/>
        </w:rPr>
        <w:t xml:space="preserve">any </w:t>
      </w:r>
      <w:r w:rsidR="006B1951">
        <w:rPr>
          <w:color w:val="222222"/>
        </w:rPr>
        <w:t>t</w:t>
      </w:r>
      <w:r w:rsidR="00162965" w:rsidRPr="00B61078">
        <w:rPr>
          <w:color w:val="222222"/>
        </w:rPr>
        <w:t>hanks Joe</w:t>
      </w:r>
      <w:r w:rsidR="006B1951">
        <w:rPr>
          <w:color w:val="222222"/>
        </w:rPr>
        <w:t>’.</w:t>
      </w:r>
      <w:r w:rsidR="00DA74BB" w:rsidRPr="00B61078">
        <w:rPr>
          <w:color w:val="222222"/>
        </w:rPr>
        <w:t xml:space="preserve"> </w:t>
      </w:r>
    </w:p>
    <w:p w14:paraId="40A2F8AB" w14:textId="30DFAE48" w:rsidR="007732C0" w:rsidRPr="00B61078" w:rsidRDefault="007732C0" w:rsidP="00B6107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61078">
        <w:rPr>
          <w:color w:val="222222"/>
        </w:rPr>
        <w:t xml:space="preserve">Ayrshire Federation </w:t>
      </w:r>
      <w:r w:rsidR="006B1951">
        <w:rPr>
          <w:color w:val="222222"/>
        </w:rPr>
        <w:t>7</w:t>
      </w:r>
      <w:r w:rsidR="006B1951" w:rsidRPr="006B1951">
        <w:rPr>
          <w:color w:val="222222"/>
          <w:vertAlign w:val="superscript"/>
        </w:rPr>
        <w:t>th</w:t>
      </w:r>
      <w:r w:rsidR="006B1951">
        <w:rPr>
          <w:color w:val="222222"/>
        </w:rPr>
        <w:t xml:space="preserve"> </w:t>
      </w:r>
      <w:r w:rsidRPr="00B61078">
        <w:rPr>
          <w:color w:val="222222"/>
        </w:rPr>
        <w:t>race of the season s</w:t>
      </w:r>
      <w:r w:rsidR="00761C70">
        <w:rPr>
          <w:color w:val="222222"/>
        </w:rPr>
        <w:t xml:space="preserve">aw </w:t>
      </w:r>
      <w:r w:rsidRPr="00B61078">
        <w:rPr>
          <w:color w:val="222222"/>
        </w:rPr>
        <w:t>us at Melton Mowbray on</w:t>
      </w:r>
      <w:r w:rsidR="00761C70">
        <w:rPr>
          <w:color w:val="222222"/>
        </w:rPr>
        <w:t xml:space="preserve"> </w:t>
      </w:r>
      <w:r w:rsidRPr="00B61078">
        <w:rPr>
          <w:color w:val="222222"/>
        </w:rPr>
        <w:t>Saturday 4</w:t>
      </w:r>
      <w:r w:rsidRPr="00761C70">
        <w:rPr>
          <w:color w:val="222222"/>
          <w:vertAlign w:val="superscript"/>
        </w:rPr>
        <w:t>th</w:t>
      </w:r>
      <w:r w:rsidR="00761C70">
        <w:rPr>
          <w:color w:val="222222"/>
        </w:rPr>
        <w:t xml:space="preserve"> </w:t>
      </w:r>
      <w:r w:rsidRPr="00B61078">
        <w:rPr>
          <w:color w:val="222222"/>
        </w:rPr>
        <w:t>June with an entry of 368 birds (a drop of 642 on the previous weeks</w:t>
      </w:r>
      <w:r w:rsidR="00761C70">
        <w:rPr>
          <w:color w:val="222222"/>
        </w:rPr>
        <w:t xml:space="preserve"> </w:t>
      </w:r>
      <w:r w:rsidRPr="00B61078">
        <w:rPr>
          <w:color w:val="222222"/>
        </w:rPr>
        <w:t xml:space="preserve">race) </w:t>
      </w:r>
      <w:r w:rsidR="00761C70">
        <w:rPr>
          <w:color w:val="222222"/>
        </w:rPr>
        <w:t xml:space="preserve">The </w:t>
      </w:r>
      <w:r w:rsidRPr="00B61078">
        <w:rPr>
          <w:color w:val="222222"/>
        </w:rPr>
        <w:t xml:space="preserve">distance of </w:t>
      </w:r>
      <w:r w:rsidR="00587A20">
        <w:rPr>
          <w:color w:val="222222"/>
        </w:rPr>
        <w:t xml:space="preserve">this race was </w:t>
      </w:r>
      <w:r w:rsidRPr="00B61078">
        <w:rPr>
          <w:color w:val="222222"/>
        </w:rPr>
        <w:t>between 227</w:t>
      </w:r>
      <w:r w:rsidR="00587A20">
        <w:rPr>
          <w:color w:val="222222"/>
        </w:rPr>
        <w:t xml:space="preserve"> </w:t>
      </w:r>
      <w:r w:rsidRPr="00B61078">
        <w:rPr>
          <w:color w:val="222222"/>
        </w:rPr>
        <w:t>m</w:t>
      </w:r>
      <w:r w:rsidR="00587A20">
        <w:rPr>
          <w:color w:val="222222"/>
        </w:rPr>
        <w:t>i</w:t>
      </w:r>
      <w:r w:rsidRPr="00B61078">
        <w:rPr>
          <w:color w:val="222222"/>
        </w:rPr>
        <w:t>l</w:t>
      </w:r>
      <w:r w:rsidR="00587A20">
        <w:rPr>
          <w:color w:val="222222"/>
        </w:rPr>
        <w:t>e</w:t>
      </w:r>
      <w:r w:rsidRPr="00B61078">
        <w:rPr>
          <w:color w:val="222222"/>
        </w:rPr>
        <w:t>s up to 264</w:t>
      </w:r>
      <w:r w:rsidR="00587A20">
        <w:rPr>
          <w:color w:val="222222"/>
        </w:rPr>
        <w:t xml:space="preserve"> </w:t>
      </w:r>
      <w:r w:rsidRPr="00B61078">
        <w:rPr>
          <w:color w:val="222222"/>
        </w:rPr>
        <w:t>m</w:t>
      </w:r>
      <w:r w:rsidR="00587A20">
        <w:rPr>
          <w:color w:val="222222"/>
        </w:rPr>
        <w:t>i</w:t>
      </w:r>
      <w:r w:rsidRPr="00B61078">
        <w:rPr>
          <w:color w:val="222222"/>
        </w:rPr>
        <w:t>l</w:t>
      </w:r>
      <w:r w:rsidR="00587A20">
        <w:rPr>
          <w:color w:val="222222"/>
        </w:rPr>
        <w:t>e</w:t>
      </w:r>
      <w:r w:rsidRPr="00B61078">
        <w:rPr>
          <w:color w:val="222222"/>
        </w:rPr>
        <w:t xml:space="preserve">s </w:t>
      </w:r>
      <w:r w:rsidR="00F94D74">
        <w:rPr>
          <w:color w:val="222222"/>
        </w:rPr>
        <w:t xml:space="preserve">to the </w:t>
      </w:r>
      <w:r w:rsidRPr="00B61078">
        <w:rPr>
          <w:color w:val="222222"/>
        </w:rPr>
        <w:t>north end of the fed.</w:t>
      </w:r>
      <w:r w:rsidR="00F94D74">
        <w:rPr>
          <w:color w:val="222222"/>
        </w:rPr>
        <w:t xml:space="preserve"> </w:t>
      </w:r>
      <w:r w:rsidRPr="00B61078">
        <w:rPr>
          <w:color w:val="222222"/>
        </w:rPr>
        <w:t>The race control team had the birds up and away at 10</w:t>
      </w:r>
      <w:r w:rsidR="00F94D74">
        <w:rPr>
          <w:color w:val="222222"/>
        </w:rPr>
        <w:t>-</w:t>
      </w:r>
      <w:r w:rsidRPr="00B61078">
        <w:rPr>
          <w:color w:val="222222"/>
        </w:rPr>
        <w:t xml:space="preserve">20 into a </w:t>
      </w:r>
      <w:r w:rsidR="00F94D74">
        <w:rPr>
          <w:color w:val="222222"/>
        </w:rPr>
        <w:t>l</w:t>
      </w:r>
      <w:r w:rsidRPr="00B61078">
        <w:rPr>
          <w:color w:val="222222"/>
        </w:rPr>
        <w:t xml:space="preserve">ight </w:t>
      </w:r>
      <w:r w:rsidR="00F94D74">
        <w:rPr>
          <w:color w:val="222222"/>
        </w:rPr>
        <w:t>n</w:t>
      </w:r>
      <w:r w:rsidRPr="00B61078">
        <w:rPr>
          <w:color w:val="222222"/>
        </w:rPr>
        <w:t xml:space="preserve">orth </w:t>
      </w:r>
      <w:r w:rsidR="00F94D74">
        <w:rPr>
          <w:color w:val="222222"/>
        </w:rPr>
        <w:t>e</w:t>
      </w:r>
      <w:r w:rsidRPr="00B61078">
        <w:rPr>
          <w:color w:val="222222"/>
        </w:rPr>
        <w:t xml:space="preserve">ast </w:t>
      </w:r>
      <w:r w:rsidR="00F94D74">
        <w:rPr>
          <w:color w:val="222222"/>
        </w:rPr>
        <w:t>w</w:t>
      </w:r>
      <w:r w:rsidRPr="00B61078">
        <w:rPr>
          <w:color w:val="222222"/>
        </w:rPr>
        <w:t>ind.</w:t>
      </w:r>
      <w:r w:rsidR="00F94D74">
        <w:rPr>
          <w:color w:val="222222"/>
        </w:rPr>
        <w:t xml:space="preserve"> </w:t>
      </w:r>
      <w:r w:rsidRPr="00B61078">
        <w:rPr>
          <w:color w:val="222222"/>
        </w:rPr>
        <w:t xml:space="preserve">Reports from the </w:t>
      </w:r>
      <w:r w:rsidR="00C2184A">
        <w:rPr>
          <w:color w:val="222222"/>
        </w:rPr>
        <w:t>l</w:t>
      </w:r>
      <w:r w:rsidRPr="00B61078">
        <w:rPr>
          <w:color w:val="222222"/>
        </w:rPr>
        <w:t>iberation site was the birds cleared immediately.</w:t>
      </w:r>
      <w:r w:rsidR="00C2184A">
        <w:rPr>
          <w:color w:val="222222"/>
        </w:rPr>
        <w:t xml:space="preserve"> </w:t>
      </w:r>
      <w:r w:rsidRPr="00B61078">
        <w:rPr>
          <w:color w:val="222222"/>
        </w:rPr>
        <w:t xml:space="preserve">Leading the way in the </w:t>
      </w:r>
      <w:r w:rsidR="00C2184A">
        <w:rPr>
          <w:color w:val="222222"/>
        </w:rPr>
        <w:t>f</w:t>
      </w:r>
      <w:r w:rsidRPr="00B61078">
        <w:rPr>
          <w:color w:val="222222"/>
        </w:rPr>
        <w:t>ederation this week and recording their 2</w:t>
      </w:r>
      <w:r w:rsidRPr="00C2184A">
        <w:rPr>
          <w:color w:val="222222"/>
          <w:vertAlign w:val="superscript"/>
        </w:rPr>
        <w:t>nd</w:t>
      </w:r>
      <w:r w:rsidR="00C2184A">
        <w:rPr>
          <w:color w:val="222222"/>
        </w:rPr>
        <w:t xml:space="preserve"> </w:t>
      </w:r>
      <w:r w:rsidRPr="00B61078">
        <w:rPr>
          <w:color w:val="222222"/>
        </w:rPr>
        <w:t>x 1</w:t>
      </w:r>
      <w:r w:rsidRPr="00062FE9">
        <w:rPr>
          <w:color w:val="222222"/>
          <w:vertAlign w:val="superscript"/>
        </w:rPr>
        <w:t>st</w:t>
      </w:r>
      <w:r w:rsidR="00062FE9">
        <w:rPr>
          <w:color w:val="222222"/>
        </w:rPr>
        <w:t xml:space="preserve"> federation win of the </w:t>
      </w:r>
      <w:r w:rsidRPr="00B61078">
        <w:rPr>
          <w:color w:val="222222"/>
        </w:rPr>
        <w:t xml:space="preserve">season on 1355.4, is the </w:t>
      </w:r>
      <w:r w:rsidR="009F75BE" w:rsidRPr="00B61078">
        <w:rPr>
          <w:color w:val="222222"/>
        </w:rPr>
        <w:t>ever-consistent</w:t>
      </w:r>
      <w:r w:rsidRPr="00B61078">
        <w:rPr>
          <w:color w:val="222222"/>
        </w:rPr>
        <w:t xml:space="preserve"> partnership of Stirrat &amp;</w:t>
      </w:r>
      <w:r w:rsidR="00062FE9">
        <w:rPr>
          <w:color w:val="222222"/>
        </w:rPr>
        <w:t xml:space="preserve"> </w:t>
      </w:r>
      <w:r w:rsidRPr="00B61078">
        <w:rPr>
          <w:color w:val="222222"/>
        </w:rPr>
        <w:t>McKenna of</w:t>
      </w:r>
    </w:p>
    <w:p w14:paraId="502F5754" w14:textId="0E1DFFD2" w:rsidR="007732C0" w:rsidRPr="00B61078" w:rsidRDefault="007732C0" w:rsidP="00583AC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B61078">
        <w:rPr>
          <w:color w:val="222222"/>
        </w:rPr>
        <w:t xml:space="preserve">Ardeer H.S. The </w:t>
      </w:r>
      <w:r w:rsidR="009F75BE">
        <w:rPr>
          <w:color w:val="222222"/>
        </w:rPr>
        <w:t>p</w:t>
      </w:r>
      <w:r w:rsidRPr="00B61078">
        <w:rPr>
          <w:color w:val="222222"/>
        </w:rPr>
        <w:t xml:space="preserve">artnership’s winning pigeon is a </w:t>
      </w:r>
      <w:r w:rsidR="009F75BE">
        <w:rPr>
          <w:color w:val="222222"/>
        </w:rPr>
        <w:t>g</w:t>
      </w:r>
      <w:r w:rsidRPr="00B61078">
        <w:rPr>
          <w:color w:val="222222"/>
        </w:rPr>
        <w:t xml:space="preserve">randson of their </w:t>
      </w:r>
      <w:r w:rsidR="009F75BE">
        <w:rPr>
          <w:color w:val="222222"/>
        </w:rPr>
        <w:t xml:space="preserve">2 </w:t>
      </w:r>
      <w:r w:rsidRPr="00B61078">
        <w:rPr>
          <w:color w:val="222222"/>
        </w:rPr>
        <w:t>best hens,</w:t>
      </w:r>
      <w:r w:rsidR="009F75BE">
        <w:rPr>
          <w:color w:val="222222"/>
        </w:rPr>
        <w:t xml:space="preserve"> </w:t>
      </w:r>
      <w:r w:rsidRPr="00B61078">
        <w:rPr>
          <w:color w:val="222222"/>
        </w:rPr>
        <w:t xml:space="preserve">nestmates </w:t>
      </w:r>
      <w:r w:rsidR="00C76044">
        <w:rPr>
          <w:color w:val="222222"/>
        </w:rPr>
        <w:t>‘</w:t>
      </w:r>
      <w:r w:rsidRPr="00B61078">
        <w:rPr>
          <w:color w:val="222222"/>
        </w:rPr>
        <w:t>26</w:t>
      </w:r>
      <w:r w:rsidR="00C76044">
        <w:rPr>
          <w:color w:val="222222"/>
        </w:rPr>
        <w:t>’</w:t>
      </w:r>
      <w:r w:rsidRPr="00B61078">
        <w:rPr>
          <w:color w:val="222222"/>
        </w:rPr>
        <w:t xml:space="preserve"> and </w:t>
      </w:r>
      <w:r w:rsidR="00C76044">
        <w:rPr>
          <w:color w:val="222222"/>
        </w:rPr>
        <w:t>‘</w:t>
      </w:r>
      <w:r w:rsidRPr="00B61078">
        <w:rPr>
          <w:color w:val="222222"/>
        </w:rPr>
        <w:t>27</w:t>
      </w:r>
      <w:r w:rsidR="00C76044">
        <w:rPr>
          <w:color w:val="222222"/>
        </w:rPr>
        <w:t>’</w:t>
      </w:r>
      <w:r w:rsidRPr="00B61078">
        <w:rPr>
          <w:color w:val="222222"/>
        </w:rPr>
        <w:t xml:space="preserve">. </w:t>
      </w:r>
      <w:r w:rsidR="00C76044">
        <w:rPr>
          <w:color w:val="222222"/>
        </w:rPr>
        <w:t>The g</w:t>
      </w:r>
      <w:r w:rsidRPr="00B61078">
        <w:rPr>
          <w:color w:val="222222"/>
        </w:rPr>
        <w:t xml:space="preserve">rand </w:t>
      </w:r>
      <w:r w:rsidR="00FD497A">
        <w:rPr>
          <w:color w:val="222222"/>
        </w:rPr>
        <w:t>s</w:t>
      </w:r>
      <w:r w:rsidRPr="00B61078">
        <w:rPr>
          <w:color w:val="222222"/>
        </w:rPr>
        <w:t xml:space="preserve">ire on one side is their </w:t>
      </w:r>
      <w:r w:rsidR="00FD497A">
        <w:rPr>
          <w:color w:val="222222"/>
        </w:rPr>
        <w:t>‘</w:t>
      </w:r>
      <w:r w:rsidRPr="00B61078">
        <w:rPr>
          <w:color w:val="222222"/>
        </w:rPr>
        <w:t>Jimmy Dunn</w:t>
      </w:r>
      <w:r w:rsidR="00FD497A">
        <w:rPr>
          <w:color w:val="222222"/>
        </w:rPr>
        <w:t>’</w:t>
      </w:r>
      <w:r w:rsidRPr="00B61078">
        <w:rPr>
          <w:color w:val="222222"/>
        </w:rPr>
        <w:t xml:space="preserve"> cock and on the</w:t>
      </w:r>
      <w:r w:rsidR="00FD497A">
        <w:rPr>
          <w:color w:val="222222"/>
        </w:rPr>
        <w:t xml:space="preserve"> </w:t>
      </w:r>
      <w:r w:rsidRPr="00B61078">
        <w:rPr>
          <w:color w:val="222222"/>
        </w:rPr>
        <w:t xml:space="preserve">other side is the </w:t>
      </w:r>
      <w:r w:rsidR="00AD6104">
        <w:rPr>
          <w:color w:val="222222"/>
        </w:rPr>
        <w:t>‘</w:t>
      </w:r>
      <w:r w:rsidRPr="00B61078">
        <w:rPr>
          <w:color w:val="222222"/>
        </w:rPr>
        <w:t>George Rankin</w:t>
      </w:r>
      <w:r w:rsidR="00AD6104">
        <w:rPr>
          <w:color w:val="222222"/>
        </w:rPr>
        <w:t>’</w:t>
      </w:r>
      <w:r w:rsidRPr="00B61078">
        <w:rPr>
          <w:color w:val="222222"/>
        </w:rPr>
        <w:t xml:space="preserve"> cock. The </w:t>
      </w:r>
      <w:r w:rsidR="00AD6104">
        <w:rPr>
          <w:color w:val="222222"/>
        </w:rPr>
        <w:t>f</w:t>
      </w:r>
      <w:r w:rsidRPr="00B61078">
        <w:rPr>
          <w:color w:val="222222"/>
        </w:rPr>
        <w:t>ederation winner this week lost his mate</w:t>
      </w:r>
      <w:r w:rsidR="00AD6104">
        <w:rPr>
          <w:color w:val="222222"/>
        </w:rPr>
        <w:t xml:space="preserve"> </w:t>
      </w:r>
      <w:r w:rsidRPr="00B61078">
        <w:rPr>
          <w:color w:val="222222"/>
        </w:rPr>
        <w:t>the previous week and was flying spare.</w:t>
      </w:r>
      <w:r w:rsidR="00E03B20">
        <w:rPr>
          <w:color w:val="222222"/>
        </w:rPr>
        <w:t xml:space="preserve"> In 2</w:t>
      </w:r>
      <w:r w:rsidR="00E03B20" w:rsidRPr="00E03B20">
        <w:rPr>
          <w:color w:val="222222"/>
          <w:vertAlign w:val="superscript"/>
        </w:rPr>
        <w:t>nd</w:t>
      </w:r>
      <w:r w:rsidR="00E03B20">
        <w:rPr>
          <w:color w:val="222222"/>
        </w:rPr>
        <w:t xml:space="preserve"> federation this </w:t>
      </w:r>
      <w:r w:rsidRPr="00B61078">
        <w:rPr>
          <w:color w:val="222222"/>
        </w:rPr>
        <w:t xml:space="preserve">week on 1337.3 is the </w:t>
      </w:r>
      <w:r w:rsidR="00FF551A">
        <w:rPr>
          <w:color w:val="222222"/>
        </w:rPr>
        <w:t>h</w:t>
      </w:r>
      <w:r w:rsidR="00FF551A" w:rsidRPr="00B61078">
        <w:rPr>
          <w:color w:val="222222"/>
        </w:rPr>
        <w:t>usband-and-wife</w:t>
      </w:r>
      <w:r w:rsidRPr="00B61078">
        <w:rPr>
          <w:color w:val="222222"/>
        </w:rPr>
        <w:t xml:space="preserve"> partnership of Jim &amp;</w:t>
      </w:r>
      <w:r w:rsidR="00E03B20">
        <w:rPr>
          <w:color w:val="222222"/>
        </w:rPr>
        <w:t xml:space="preserve"> </w:t>
      </w:r>
      <w:r w:rsidRPr="00B61078">
        <w:rPr>
          <w:color w:val="222222"/>
        </w:rPr>
        <w:t xml:space="preserve">Sandra O’Hare of Ardeer HS. Jim was telling me his </w:t>
      </w:r>
      <w:r w:rsidR="00FF551A">
        <w:rPr>
          <w:color w:val="222222"/>
        </w:rPr>
        <w:t>y</w:t>
      </w:r>
      <w:r w:rsidRPr="00B61078">
        <w:rPr>
          <w:color w:val="222222"/>
        </w:rPr>
        <w:t xml:space="preserve">earling </w:t>
      </w:r>
      <w:r w:rsidR="00FF551A">
        <w:rPr>
          <w:color w:val="222222"/>
        </w:rPr>
        <w:t>h</w:t>
      </w:r>
      <w:r w:rsidRPr="00B61078">
        <w:rPr>
          <w:color w:val="222222"/>
        </w:rPr>
        <w:t xml:space="preserve">en </w:t>
      </w:r>
      <w:r w:rsidR="00FF551A">
        <w:rPr>
          <w:color w:val="222222"/>
        </w:rPr>
        <w:t>‘</w:t>
      </w:r>
      <w:r w:rsidRPr="00B61078">
        <w:rPr>
          <w:color w:val="222222"/>
        </w:rPr>
        <w:t>986</w:t>
      </w:r>
      <w:r w:rsidR="00FF551A">
        <w:rPr>
          <w:color w:val="222222"/>
        </w:rPr>
        <w:t>’ w</w:t>
      </w:r>
      <w:r w:rsidRPr="00B61078">
        <w:rPr>
          <w:color w:val="222222"/>
        </w:rPr>
        <w:t>as bred by</w:t>
      </w:r>
      <w:r w:rsidR="00E05D83">
        <w:rPr>
          <w:color w:val="222222"/>
        </w:rPr>
        <w:t xml:space="preserve"> </w:t>
      </w:r>
      <w:r w:rsidRPr="00B61078">
        <w:rPr>
          <w:color w:val="222222"/>
        </w:rPr>
        <w:t xml:space="preserve">family friends </w:t>
      </w:r>
      <w:r w:rsidR="00E05D83">
        <w:rPr>
          <w:color w:val="222222"/>
        </w:rPr>
        <w:t>t</w:t>
      </w:r>
      <w:r w:rsidRPr="00B61078">
        <w:rPr>
          <w:color w:val="222222"/>
        </w:rPr>
        <w:t xml:space="preserve">he </w:t>
      </w:r>
      <w:r w:rsidR="00E05D83">
        <w:rPr>
          <w:color w:val="222222"/>
        </w:rPr>
        <w:t>‘</w:t>
      </w:r>
      <w:r w:rsidRPr="00B61078">
        <w:rPr>
          <w:color w:val="222222"/>
        </w:rPr>
        <w:t>Johnston Bro</w:t>
      </w:r>
      <w:r w:rsidR="00E05D83">
        <w:rPr>
          <w:color w:val="222222"/>
        </w:rPr>
        <w:t>ther’</w:t>
      </w:r>
      <w:r w:rsidRPr="00B61078">
        <w:rPr>
          <w:color w:val="222222"/>
        </w:rPr>
        <w:t>s</w:t>
      </w:r>
      <w:r w:rsidR="00E05D83">
        <w:rPr>
          <w:color w:val="222222"/>
        </w:rPr>
        <w:t>’</w:t>
      </w:r>
      <w:r w:rsidRPr="00B61078">
        <w:rPr>
          <w:color w:val="222222"/>
        </w:rPr>
        <w:t xml:space="preserve"> from Belfast. This bird is the same way bred as their</w:t>
      </w:r>
      <w:r w:rsidR="005E692B">
        <w:rPr>
          <w:color w:val="222222"/>
        </w:rPr>
        <w:t xml:space="preserve"> </w:t>
      </w:r>
      <w:r w:rsidRPr="00B61078">
        <w:rPr>
          <w:color w:val="222222"/>
        </w:rPr>
        <w:t xml:space="preserve">double section D winner in the NIPA Penzance race </w:t>
      </w:r>
      <w:r w:rsidR="005E692B">
        <w:rPr>
          <w:color w:val="222222"/>
        </w:rPr>
        <w:t xml:space="preserve">flying a distance of </w:t>
      </w:r>
      <w:r w:rsidRPr="00B61078">
        <w:rPr>
          <w:color w:val="222222"/>
        </w:rPr>
        <w:t>(311mile), his brother and sister are</w:t>
      </w:r>
      <w:r w:rsidR="005E692B">
        <w:rPr>
          <w:color w:val="222222"/>
        </w:rPr>
        <w:t xml:space="preserve"> </w:t>
      </w:r>
      <w:r w:rsidRPr="00B61078">
        <w:rPr>
          <w:color w:val="222222"/>
        </w:rPr>
        <w:t xml:space="preserve">both </w:t>
      </w:r>
      <w:r w:rsidR="005E692B" w:rsidRPr="00B61078">
        <w:rPr>
          <w:color w:val="222222"/>
        </w:rPr>
        <w:t>Skibbereen</w:t>
      </w:r>
      <w:r w:rsidRPr="00B61078">
        <w:rPr>
          <w:color w:val="222222"/>
        </w:rPr>
        <w:t xml:space="preserve"> (250mile) derby winners, his brother was 1</w:t>
      </w:r>
      <w:r w:rsidRPr="006725DF">
        <w:rPr>
          <w:color w:val="222222"/>
          <w:vertAlign w:val="superscript"/>
        </w:rPr>
        <w:t>st</w:t>
      </w:r>
      <w:r w:rsidR="006725DF">
        <w:rPr>
          <w:color w:val="222222"/>
        </w:rPr>
        <w:t xml:space="preserve"> </w:t>
      </w:r>
      <w:r w:rsidRPr="00B61078">
        <w:rPr>
          <w:color w:val="222222"/>
        </w:rPr>
        <w:t>club</w:t>
      </w:r>
      <w:r w:rsidR="006725DF">
        <w:rPr>
          <w:color w:val="222222"/>
        </w:rPr>
        <w:t xml:space="preserve"> -</w:t>
      </w:r>
      <w:r w:rsidRPr="00B61078">
        <w:rPr>
          <w:color w:val="222222"/>
        </w:rPr>
        <w:t>1</w:t>
      </w:r>
      <w:r w:rsidRPr="006725DF">
        <w:rPr>
          <w:color w:val="222222"/>
          <w:vertAlign w:val="superscript"/>
        </w:rPr>
        <w:t>st</w:t>
      </w:r>
      <w:r w:rsidR="006725DF">
        <w:rPr>
          <w:color w:val="222222"/>
        </w:rPr>
        <w:t xml:space="preserve"> </w:t>
      </w:r>
      <w:r w:rsidRPr="00B61078">
        <w:rPr>
          <w:color w:val="222222"/>
        </w:rPr>
        <w:t>centre</w:t>
      </w:r>
      <w:r w:rsidR="00A1577C">
        <w:rPr>
          <w:color w:val="222222"/>
        </w:rPr>
        <w:t xml:space="preserve"> - </w:t>
      </w:r>
      <w:r w:rsidRPr="00B61078">
        <w:rPr>
          <w:color w:val="222222"/>
        </w:rPr>
        <w:t>1</w:t>
      </w:r>
      <w:r w:rsidRPr="00A1577C">
        <w:rPr>
          <w:color w:val="222222"/>
          <w:vertAlign w:val="superscript"/>
        </w:rPr>
        <w:t>st</w:t>
      </w:r>
      <w:r w:rsidR="00A1577C">
        <w:rPr>
          <w:color w:val="222222"/>
        </w:rPr>
        <w:t xml:space="preserve"> </w:t>
      </w:r>
      <w:r w:rsidRPr="00B61078">
        <w:rPr>
          <w:color w:val="222222"/>
        </w:rPr>
        <w:t>section</w:t>
      </w:r>
      <w:r w:rsidR="00A1577C">
        <w:rPr>
          <w:color w:val="222222"/>
        </w:rPr>
        <w:t xml:space="preserve"> </w:t>
      </w:r>
      <w:r w:rsidRPr="00B61078">
        <w:rPr>
          <w:color w:val="222222"/>
        </w:rPr>
        <w:t>from Talbenny (200</w:t>
      </w:r>
      <w:r w:rsidR="00216443">
        <w:rPr>
          <w:color w:val="222222"/>
        </w:rPr>
        <w:t xml:space="preserve"> </w:t>
      </w:r>
      <w:r w:rsidRPr="00B61078">
        <w:rPr>
          <w:color w:val="222222"/>
        </w:rPr>
        <w:t xml:space="preserve">mile) young bird NIPA national </w:t>
      </w:r>
      <w:r w:rsidR="00216443">
        <w:rPr>
          <w:color w:val="222222"/>
        </w:rPr>
        <w:t xml:space="preserve">in </w:t>
      </w:r>
      <w:r w:rsidRPr="00B61078">
        <w:rPr>
          <w:color w:val="222222"/>
        </w:rPr>
        <w:t>2021, the following week his brother</w:t>
      </w:r>
      <w:r w:rsidR="00216443">
        <w:rPr>
          <w:color w:val="222222"/>
        </w:rPr>
        <w:t xml:space="preserve"> won </w:t>
      </w:r>
      <w:r w:rsidRPr="00B61078">
        <w:rPr>
          <w:color w:val="222222"/>
        </w:rPr>
        <w:t>1</w:t>
      </w:r>
      <w:r w:rsidRPr="002063C3">
        <w:rPr>
          <w:color w:val="222222"/>
          <w:vertAlign w:val="superscript"/>
        </w:rPr>
        <w:t>st</w:t>
      </w:r>
      <w:r w:rsidR="002063C3">
        <w:rPr>
          <w:color w:val="222222"/>
        </w:rPr>
        <w:t xml:space="preserve"> </w:t>
      </w:r>
      <w:r w:rsidRPr="00B61078">
        <w:rPr>
          <w:color w:val="222222"/>
        </w:rPr>
        <w:t>club</w:t>
      </w:r>
      <w:r w:rsidR="002063C3">
        <w:rPr>
          <w:color w:val="222222"/>
        </w:rPr>
        <w:t>-</w:t>
      </w:r>
      <w:r w:rsidRPr="00B61078">
        <w:rPr>
          <w:color w:val="222222"/>
        </w:rPr>
        <w:t>1</w:t>
      </w:r>
      <w:r w:rsidRPr="002063C3">
        <w:rPr>
          <w:color w:val="222222"/>
          <w:vertAlign w:val="superscript"/>
        </w:rPr>
        <w:t>st</w:t>
      </w:r>
      <w:r w:rsidR="002063C3">
        <w:rPr>
          <w:color w:val="222222"/>
        </w:rPr>
        <w:t xml:space="preserve"> </w:t>
      </w:r>
      <w:r w:rsidRPr="00B61078">
        <w:rPr>
          <w:color w:val="222222"/>
        </w:rPr>
        <w:t>centre</w:t>
      </w:r>
      <w:r w:rsidR="004D299A">
        <w:rPr>
          <w:color w:val="222222"/>
        </w:rPr>
        <w:t>-</w:t>
      </w:r>
      <w:r w:rsidRPr="00B61078">
        <w:rPr>
          <w:color w:val="222222"/>
        </w:rPr>
        <w:t>3</w:t>
      </w:r>
      <w:r w:rsidRPr="0002405E">
        <w:rPr>
          <w:color w:val="222222"/>
          <w:vertAlign w:val="superscript"/>
        </w:rPr>
        <w:t>rd</w:t>
      </w:r>
      <w:r w:rsidR="0002405E">
        <w:rPr>
          <w:color w:val="222222"/>
        </w:rPr>
        <w:t xml:space="preserve"> </w:t>
      </w:r>
      <w:r w:rsidRPr="00B61078">
        <w:rPr>
          <w:color w:val="222222"/>
        </w:rPr>
        <w:t xml:space="preserve">section from </w:t>
      </w:r>
      <w:r w:rsidR="0002405E" w:rsidRPr="00B61078">
        <w:rPr>
          <w:color w:val="222222"/>
        </w:rPr>
        <w:t>Skibbereen</w:t>
      </w:r>
      <w:r w:rsidRPr="00B61078">
        <w:rPr>
          <w:color w:val="222222"/>
        </w:rPr>
        <w:t xml:space="preserve"> (250</w:t>
      </w:r>
      <w:r w:rsidR="0002405E">
        <w:rPr>
          <w:color w:val="222222"/>
        </w:rPr>
        <w:t xml:space="preserve"> </w:t>
      </w:r>
      <w:r w:rsidRPr="00B61078">
        <w:rPr>
          <w:color w:val="222222"/>
        </w:rPr>
        <w:t>mile) in the NIPA y</w:t>
      </w:r>
      <w:r w:rsidR="0002405E">
        <w:rPr>
          <w:color w:val="222222"/>
        </w:rPr>
        <w:t xml:space="preserve">oung bird </w:t>
      </w:r>
      <w:r w:rsidRPr="00B61078">
        <w:rPr>
          <w:color w:val="222222"/>
        </w:rPr>
        <w:t>national.</w:t>
      </w:r>
      <w:r w:rsidR="00BC7A0D">
        <w:rPr>
          <w:color w:val="222222"/>
        </w:rPr>
        <w:t xml:space="preserve"> ‘</w:t>
      </w:r>
      <w:r w:rsidRPr="00B61078">
        <w:rPr>
          <w:color w:val="222222"/>
        </w:rPr>
        <w:t>986</w:t>
      </w:r>
      <w:r w:rsidR="00DB5F03">
        <w:rPr>
          <w:color w:val="222222"/>
        </w:rPr>
        <w:t xml:space="preserve">’ </w:t>
      </w:r>
      <w:r w:rsidRPr="00B61078">
        <w:rPr>
          <w:color w:val="222222"/>
        </w:rPr>
        <w:t>so far this year for us</w:t>
      </w:r>
      <w:r w:rsidR="00DB5F03">
        <w:rPr>
          <w:color w:val="222222"/>
        </w:rPr>
        <w:t xml:space="preserve"> has a </w:t>
      </w:r>
      <w:r w:rsidRPr="00B61078">
        <w:rPr>
          <w:color w:val="222222"/>
        </w:rPr>
        <w:t>10</w:t>
      </w:r>
      <w:r w:rsidRPr="00DB5F03">
        <w:rPr>
          <w:color w:val="222222"/>
          <w:vertAlign w:val="superscript"/>
        </w:rPr>
        <w:t>th</w:t>
      </w:r>
      <w:r w:rsidR="00DB5F03">
        <w:rPr>
          <w:color w:val="222222"/>
        </w:rPr>
        <w:t xml:space="preserve"> </w:t>
      </w:r>
      <w:r w:rsidRPr="00B61078">
        <w:rPr>
          <w:color w:val="222222"/>
        </w:rPr>
        <w:t>club</w:t>
      </w:r>
      <w:r w:rsidR="00DB5F03">
        <w:rPr>
          <w:color w:val="222222"/>
        </w:rPr>
        <w:t xml:space="preserve">- </w:t>
      </w:r>
      <w:r w:rsidRPr="00B61078">
        <w:rPr>
          <w:color w:val="222222"/>
        </w:rPr>
        <w:t>20</w:t>
      </w:r>
      <w:r w:rsidRPr="00DB5F03">
        <w:rPr>
          <w:color w:val="222222"/>
          <w:vertAlign w:val="superscript"/>
        </w:rPr>
        <w:t>th</w:t>
      </w:r>
      <w:r w:rsidR="00DB5F03">
        <w:rPr>
          <w:color w:val="222222"/>
        </w:rPr>
        <w:t xml:space="preserve"> federation </w:t>
      </w:r>
      <w:r w:rsidRPr="00B61078">
        <w:rPr>
          <w:color w:val="222222"/>
        </w:rPr>
        <w:t>from Wooler, 4</w:t>
      </w:r>
      <w:r w:rsidRPr="00756BE6">
        <w:rPr>
          <w:color w:val="222222"/>
          <w:vertAlign w:val="superscript"/>
        </w:rPr>
        <w:t>th</w:t>
      </w:r>
      <w:r w:rsidR="00756BE6">
        <w:rPr>
          <w:color w:val="222222"/>
        </w:rPr>
        <w:t xml:space="preserve"> </w:t>
      </w:r>
      <w:r w:rsidRPr="00B61078">
        <w:rPr>
          <w:color w:val="222222"/>
        </w:rPr>
        <w:t>club</w:t>
      </w:r>
      <w:r w:rsidR="00756BE6">
        <w:rPr>
          <w:color w:val="222222"/>
        </w:rPr>
        <w:t xml:space="preserve"> -</w:t>
      </w:r>
      <w:r w:rsidRPr="00B61078">
        <w:rPr>
          <w:color w:val="222222"/>
        </w:rPr>
        <w:t>15</w:t>
      </w:r>
      <w:r w:rsidRPr="00756BE6">
        <w:rPr>
          <w:color w:val="222222"/>
          <w:vertAlign w:val="superscript"/>
        </w:rPr>
        <w:t>th</w:t>
      </w:r>
      <w:r w:rsidR="00756BE6">
        <w:rPr>
          <w:color w:val="222222"/>
        </w:rPr>
        <w:t xml:space="preserve"> </w:t>
      </w:r>
      <w:r w:rsidRPr="00B61078">
        <w:rPr>
          <w:color w:val="222222"/>
        </w:rPr>
        <w:t>fed</w:t>
      </w:r>
      <w:r w:rsidR="00756BE6">
        <w:rPr>
          <w:color w:val="222222"/>
        </w:rPr>
        <w:t xml:space="preserve">eration </w:t>
      </w:r>
      <w:r w:rsidRPr="00B61078">
        <w:rPr>
          <w:color w:val="222222"/>
        </w:rPr>
        <w:t>Blaydon, 8</w:t>
      </w:r>
      <w:r w:rsidRPr="00756BE6">
        <w:rPr>
          <w:color w:val="222222"/>
          <w:vertAlign w:val="superscript"/>
        </w:rPr>
        <w:t>th</w:t>
      </w:r>
      <w:r w:rsidR="00756BE6">
        <w:rPr>
          <w:color w:val="222222"/>
        </w:rPr>
        <w:t xml:space="preserve"> </w:t>
      </w:r>
      <w:r w:rsidRPr="00B61078">
        <w:rPr>
          <w:color w:val="222222"/>
        </w:rPr>
        <w:t>club Bubwith and now 2</w:t>
      </w:r>
      <w:r w:rsidRPr="002D1F53">
        <w:rPr>
          <w:color w:val="222222"/>
          <w:vertAlign w:val="superscript"/>
        </w:rPr>
        <w:t>nd</w:t>
      </w:r>
      <w:r w:rsidR="002D1F53">
        <w:rPr>
          <w:color w:val="222222"/>
        </w:rPr>
        <w:t xml:space="preserve"> </w:t>
      </w:r>
      <w:r w:rsidRPr="00B61078">
        <w:rPr>
          <w:color w:val="222222"/>
        </w:rPr>
        <w:t>club</w:t>
      </w:r>
      <w:r w:rsidR="002D1F53">
        <w:rPr>
          <w:color w:val="222222"/>
        </w:rPr>
        <w:t xml:space="preserve"> -</w:t>
      </w:r>
      <w:r w:rsidRPr="00B61078">
        <w:rPr>
          <w:color w:val="222222"/>
        </w:rPr>
        <w:t>2</w:t>
      </w:r>
      <w:r w:rsidRPr="002D1F53">
        <w:rPr>
          <w:color w:val="222222"/>
          <w:vertAlign w:val="superscript"/>
        </w:rPr>
        <w:t>nd</w:t>
      </w:r>
      <w:r w:rsidR="002D1F53">
        <w:rPr>
          <w:color w:val="222222"/>
        </w:rPr>
        <w:t xml:space="preserve"> federation </w:t>
      </w:r>
      <w:r w:rsidRPr="00B61078">
        <w:rPr>
          <w:color w:val="222222"/>
        </w:rPr>
        <w:t>Melton Mowbray.</w:t>
      </w:r>
      <w:r w:rsidR="002D1F53">
        <w:rPr>
          <w:color w:val="222222"/>
        </w:rPr>
        <w:t xml:space="preserve"> </w:t>
      </w:r>
      <w:r w:rsidRPr="00B61078">
        <w:rPr>
          <w:color w:val="222222"/>
        </w:rPr>
        <w:t xml:space="preserve">The partnership would like to thank Mick and Martin for their </w:t>
      </w:r>
      <w:r w:rsidR="00CA6A1D" w:rsidRPr="00B61078">
        <w:rPr>
          <w:color w:val="222222"/>
        </w:rPr>
        <w:t>continual</w:t>
      </w:r>
      <w:r w:rsidRPr="00B61078">
        <w:rPr>
          <w:color w:val="222222"/>
        </w:rPr>
        <w:t xml:space="preserve"> support and</w:t>
      </w:r>
      <w:r w:rsidR="00CA6A1D">
        <w:rPr>
          <w:color w:val="222222"/>
        </w:rPr>
        <w:t xml:space="preserve"> </w:t>
      </w:r>
      <w:r w:rsidRPr="00B61078">
        <w:rPr>
          <w:color w:val="222222"/>
        </w:rPr>
        <w:t xml:space="preserve">friendship and we would like to congratulate fellow club members, Jim </w:t>
      </w:r>
      <w:r w:rsidR="00CA6A1D" w:rsidRPr="00B61078">
        <w:rPr>
          <w:color w:val="222222"/>
        </w:rPr>
        <w:t>Stirrat</w:t>
      </w:r>
      <w:r w:rsidRPr="00B61078">
        <w:rPr>
          <w:color w:val="222222"/>
        </w:rPr>
        <w:t xml:space="preserve"> and Davie</w:t>
      </w:r>
      <w:r w:rsidR="00CA6A1D">
        <w:rPr>
          <w:color w:val="222222"/>
        </w:rPr>
        <w:t xml:space="preserve"> </w:t>
      </w:r>
      <w:r w:rsidRPr="00B61078">
        <w:rPr>
          <w:color w:val="222222"/>
        </w:rPr>
        <w:t xml:space="preserve">McKenna </w:t>
      </w:r>
      <w:r w:rsidR="00B63016">
        <w:rPr>
          <w:color w:val="222222"/>
        </w:rPr>
        <w:t xml:space="preserve">of </w:t>
      </w:r>
      <w:r w:rsidRPr="00B61078">
        <w:rPr>
          <w:color w:val="222222"/>
        </w:rPr>
        <w:t>Ardeer HS on their 1</w:t>
      </w:r>
      <w:r w:rsidRPr="00B63016">
        <w:rPr>
          <w:color w:val="222222"/>
          <w:vertAlign w:val="superscript"/>
        </w:rPr>
        <w:t>st</w:t>
      </w:r>
      <w:r w:rsidR="00B63016">
        <w:rPr>
          <w:color w:val="222222"/>
        </w:rPr>
        <w:t xml:space="preserve"> f</w:t>
      </w:r>
      <w:r w:rsidRPr="00B61078">
        <w:rPr>
          <w:color w:val="222222"/>
        </w:rPr>
        <w:t>ederation win this week.</w:t>
      </w:r>
      <w:r w:rsidR="00B63016">
        <w:rPr>
          <w:color w:val="222222"/>
        </w:rPr>
        <w:t xml:space="preserve"> In 3</w:t>
      </w:r>
      <w:r w:rsidR="00B63016" w:rsidRPr="00B63016">
        <w:rPr>
          <w:color w:val="222222"/>
          <w:vertAlign w:val="superscript"/>
        </w:rPr>
        <w:t>rd</w:t>
      </w:r>
      <w:r w:rsidR="00B63016">
        <w:rPr>
          <w:color w:val="222222"/>
        </w:rPr>
        <w:t xml:space="preserve"> federation on </w:t>
      </w:r>
      <w:r w:rsidRPr="00B61078">
        <w:rPr>
          <w:color w:val="222222"/>
        </w:rPr>
        <w:t>1333.4 and his 2</w:t>
      </w:r>
      <w:r w:rsidRPr="004C7E58">
        <w:rPr>
          <w:color w:val="222222"/>
          <w:vertAlign w:val="superscript"/>
        </w:rPr>
        <w:t>nd</w:t>
      </w:r>
      <w:r w:rsidR="004C7E58">
        <w:rPr>
          <w:color w:val="222222"/>
        </w:rPr>
        <w:t xml:space="preserve"> </w:t>
      </w:r>
      <w:r w:rsidRPr="00B61078">
        <w:rPr>
          <w:color w:val="222222"/>
        </w:rPr>
        <w:t>x 3</w:t>
      </w:r>
      <w:r w:rsidRPr="004C7E58">
        <w:rPr>
          <w:color w:val="222222"/>
          <w:vertAlign w:val="superscript"/>
        </w:rPr>
        <w:t>rd</w:t>
      </w:r>
      <w:r w:rsidR="004C7E58">
        <w:rPr>
          <w:color w:val="222222"/>
        </w:rPr>
        <w:t xml:space="preserve"> federation </w:t>
      </w:r>
      <w:r w:rsidRPr="00B61078">
        <w:rPr>
          <w:color w:val="222222"/>
        </w:rPr>
        <w:t>win in a row, is Harvey Pollock of Irvine NTHS.</w:t>
      </w:r>
      <w:r w:rsidR="008166D5">
        <w:rPr>
          <w:color w:val="222222"/>
        </w:rPr>
        <w:t xml:space="preserve"> </w:t>
      </w:r>
      <w:r w:rsidRPr="00B61078">
        <w:rPr>
          <w:color w:val="222222"/>
        </w:rPr>
        <w:t>Harvey is no stranger to bein</w:t>
      </w:r>
      <w:r w:rsidR="008166D5">
        <w:rPr>
          <w:color w:val="222222"/>
        </w:rPr>
        <w:t>g</w:t>
      </w:r>
      <w:r w:rsidR="00B76D0D">
        <w:rPr>
          <w:color w:val="222222"/>
        </w:rPr>
        <w:t xml:space="preserve"> in </w:t>
      </w:r>
      <w:r w:rsidRPr="00B61078">
        <w:rPr>
          <w:color w:val="222222"/>
        </w:rPr>
        <w:t xml:space="preserve">one of the top positions on the leader board. </w:t>
      </w:r>
      <w:r w:rsidR="00583ACC" w:rsidRPr="00B61078">
        <w:rPr>
          <w:color w:val="222222"/>
        </w:rPr>
        <w:t>Unfortunately,</w:t>
      </w:r>
      <w:r w:rsidR="00B76D0D">
        <w:rPr>
          <w:color w:val="222222"/>
        </w:rPr>
        <w:t xml:space="preserve"> </w:t>
      </w:r>
      <w:r w:rsidRPr="00B61078">
        <w:rPr>
          <w:color w:val="222222"/>
        </w:rPr>
        <w:t xml:space="preserve">I do not have any details </w:t>
      </w:r>
      <w:r w:rsidR="00B76D0D">
        <w:rPr>
          <w:color w:val="222222"/>
        </w:rPr>
        <w:t xml:space="preserve">regarding </w:t>
      </w:r>
      <w:r w:rsidRPr="00B61078">
        <w:rPr>
          <w:color w:val="222222"/>
        </w:rPr>
        <w:t>Harvey’s winning pigeon.</w:t>
      </w:r>
    </w:p>
    <w:p w14:paraId="4336073C" w14:textId="77777777" w:rsidR="007732C0" w:rsidRPr="00B61078" w:rsidRDefault="007732C0" w:rsidP="00583AC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r w:rsidRPr="00B61078">
        <w:rPr>
          <w:b/>
          <w:bCs/>
          <w:color w:val="222222"/>
        </w:rPr>
        <w:t>Winners from in and around the Clubs</w:t>
      </w:r>
    </w:p>
    <w:p w14:paraId="0AC05AD9" w14:textId="269FD718" w:rsidR="007732C0" w:rsidRPr="007732C0" w:rsidRDefault="007732C0" w:rsidP="00583AC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r w:rsidRPr="007732C0">
        <w:rPr>
          <w:b/>
          <w:bCs/>
          <w:color w:val="222222"/>
        </w:rPr>
        <w:t xml:space="preserve">North Section 167 </w:t>
      </w:r>
      <w:r w:rsidR="00B76D0D">
        <w:rPr>
          <w:b/>
          <w:bCs/>
          <w:color w:val="222222"/>
        </w:rPr>
        <w:t>b</w:t>
      </w:r>
      <w:r w:rsidRPr="007732C0">
        <w:rPr>
          <w:b/>
          <w:bCs/>
          <w:color w:val="222222"/>
        </w:rPr>
        <w:t>irds</w:t>
      </w:r>
      <w:r w:rsidR="00B0620F">
        <w:rPr>
          <w:b/>
          <w:bCs/>
          <w:color w:val="222222"/>
        </w:rPr>
        <w:t>:</w:t>
      </w:r>
    </w:p>
    <w:p w14:paraId="49B6513A" w14:textId="35453B0E" w:rsidR="007732C0" w:rsidRPr="007732C0" w:rsidRDefault="007732C0" w:rsidP="00583AC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7732C0">
        <w:rPr>
          <w:color w:val="222222"/>
        </w:rPr>
        <w:t>1st Ardeer HS, Stirrat &amp;</w:t>
      </w:r>
      <w:r w:rsidR="0061666B">
        <w:rPr>
          <w:color w:val="222222"/>
        </w:rPr>
        <w:t xml:space="preserve"> </w:t>
      </w:r>
      <w:r w:rsidRPr="007732C0">
        <w:rPr>
          <w:color w:val="222222"/>
        </w:rPr>
        <w:t>McKenna 1355.4, 1st Dalry HS, R &amp;</w:t>
      </w:r>
      <w:r w:rsidR="00FE54DD">
        <w:rPr>
          <w:color w:val="222222"/>
        </w:rPr>
        <w:t xml:space="preserve"> </w:t>
      </w:r>
      <w:r w:rsidRPr="007732C0">
        <w:rPr>
          <w:color w:val="222222"/>
        </w:rPr>
        <w:t>G McCallum 1311.7</w:t>
      </w:r>
      <w:r w:rsidR="00FE54DD">
        <w:rPr>
          <w:color w:val="222222"/>
        </w:rPr>
        <w:t xml:space="preserve">; </w:t>
      </w:r>
      <w:r w:rsidRPr="007732C0">
        <w:rPr>
          <w:color w:val="222222"/>
        </w:rPr>
        <w:t>1</w:t>
      </w:r>
      <w:r w:rsidRPr="00FE54DD">
        <w:rPr>
          <w:color w:val="222222"/>
          <w:vertAlign w:val="superscript"/>
        </w:rPr>
        <w:t>st</w:t>
      </w:r>
      <w:r w:rsidR="00FE54DD">
        <w:rPr>
          <w:color w:val="222222"/>
        </w:rPr>
        <w:t xml:space="preserve"> </w:t>
      </w:r>
      <w:r w:rsidRPr="007732C0">
        <w:rPr>
          <w:color w:val="222222"/>
        </w:rPr>
        <w:t>Kilwinning HS, J &amp; T Davidson 1260.9.</w:t>
      </w:r>
    </w:p>
    <w:p w14:paraId="7256EBB1" w14:textId="75A68D4E" w:rsidR="007732C0" w:rsidRPr="007732C0" w:rsidRDefault="007732C0" w:rsidP="00583AC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r w:rsidRPr="007732C0">
        <w:rPr>
          <w:b/>
          <w:bCs/>
          <w:color w:val="222222"/>
        </w:rPr>
        <w:t xml:space="preserve">Central Section 80 </w:t>
      </w:r>
      <w:r w:rsidR="00B0620F">
        <w:rPr>
          <w:b/>
          <w:bCs/>
          <w:color w:val="222222"/>
        </w:rPr>
        <w:t>b</w:t>
      </w:r>
      <w:r w:rsidRPr="007732C0">
        <w:rPr>
          <w:b/>
          <w:bCs/>
          <w:color w:val="222222"/>
        </w:rPr>
        <w:t>irds</w:t>
      </w:r>
      <w:r w:rsidR="00B0620F">
        <w:rPr>
          <w:b/>
          <w:bCs/>
          <w:color w:val="222222"/>
        </w:rPr>
        <w:t>;</w:t>
      </w:r>
    </w:p>
    <w:p w14:paraId="1E25CBB7" w14:textId="39EF8B66" w:rsidR="007732C0" w:rsidRPr="007732C0" w:rsidRDefault="007732C0" w:rsidP="00583AC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7732C0">
        <w:rPr>
          <w:color w:val="222222"/>
        </w:rPr>
        <w:lastRenderedPageBreak/>
        <w:t>1</w:t>
      </w:r>
      <w:r w:rsidRPr="00444F4C">
        <w:rPr>
          <w:color w:val="222222"/>
          <w:vertAlign w:val="superscript"/>
        </w:rPr>
        <w:t>st</w:t>
      </w:r>
      <w:r w:rsidR="00444F4C">
        <w:rPr>
          <w:color w:val="222222"/>
        </w:rPr>
        <w:t xml:space="preserve"> </w:t>
      </w:r>
      <w:r w:rsidRPr="007732C0">
        <w:rPr>
          <w:color w:val="222222"/>
        </w:rPr>
        <w:t>Irvine HS</w:t>
      </w:r>
      <w:r w:rsidR="00444F4C">
        <w:rPr>
          <w:color w:val="222222"/>
        </w:rPr>
        <w:t>-</w:t>
      </w:r>
      <w:r w:rsidRPr="007732C0">
        <w:rPr>
          <w:color w:val="222222"/>
        </w:rPr>
        <w:t xml:space="preserve"> H Pollock 1333.4, 1</w:t>
      </w:r>
      <w:r w:rsidRPr="00444F4C">
        <w:rPr>
          <w:color w:val="222222"/>
          <w:vertAlign w:val="superscript"/>
        </w:rPr>
        <w:t>st</w:t>
      </w:r>
      <w:r w:rsidR="00444F4C">
        <w:rPr>
          <w:color w:val="222222"/>
        </w:rPr>
        <w:t xml:space="preserve"> </w:t>
      </w:r>
      <w:r w:rsidRPr="007732C0">
        <w:rPr>
          <w:color w:val="222222"/>
        </w:rPr>
        <w:t>Crosshouse HS</w:t>
      </w:r>
      <w:r w:rsidR="004E4C29">
        <w:rPr>
          <w:color w:val="222222"/>
        </w:rPr>
        <w:t xml:space="preserve">- </w:t>
      </w:r>
      <w:r w:rsidRPr="007732C0">
        <w:rPr>
          <w:color w:val="222222"/>
        </w:rPr>
        <w:t>I Noble 1258.3</w:t>
      </w:r>
      <w:r w:rsidR="004E4C29">
        <w:rPr>
          <w:color w:val="222222"/>
        </w:rPr>
        <w:t xml:space="preserve">; </w:t>
      </w:r>
      <w:r w:rsidR="00D14F8C">
        <w:rPr>
          <w:color w:val="222222"/>
        </w:rPr>
        <w:t>1</w:t>
      </w:r>
      <w:r w:rsidRPr="004E4C29">
        <w:rPr>
          <w:color w:val="222222"/>
          <w:vertAlign w:val="superscript"/>
        </w:rPr>
        <w:t>st</w:t>
      </w:r>
      <w:r w:rsidR="004E4C29">
        <w:rPr>
          <w:color w:val="222222"/>
        </w:rPr>
        <w:t xml:space="preserve"> </w:t>
      </w:r>
      <w:r w:rsidRPr="007732C0">
        <w:rPr>
          <w:color w:val="222222"/>
        </w:rPr>
        <w:t xml:space="preserve">Kilmarnock </w:t>
      </w:r>
      <w:r w:rsidR="004E4C29" w:rsidRPr="007732C0">
        <w:rPr>
          <w:color w:val="222222"/>
        </w:rPr>
        <w:t>Inv</w:t>
      </w:r>
      <w:r w:rsidR="004E4C29">
        <w:rPr>
          <w:color w:val="222222"/>
        </w:rPr>
        <w:t xml:space="preserve">itation is </w:t>
      </w:r>
      <w:r w:rsidRPr="007732C0">
        <w:rPr>
          <w:color w:val="222222"/>
        </w:rPr>
        <w:t>O Pacala</w:t>
      </w:r>
      <w:r w:rsidR="00CD4761">
        <w:rPr>
          <w:color w:val="222222"/>
        </w:rPr>
        <w:t>-</w:t>
      </w:r>
      <w:r w:rsidRPr="007732C0">
        <w:rPr>
          <w:color w:val="222222"/>
        </w:rPr>
        <w:t>1054.7, 1</w:t>
      </w:r>
      <w:r w:rsidRPr="00CD4761">
        <w:rPr>
          <w:color w:val="222222"/>
          <w:vertAlign w:val="superscript"/>
        </w:rPr>
        <w:t>st</w:t>
      </w:r>
      <w:r w:rsidR="00CD4761">
        <w:rPr>
          <w:color w:val="222222"/>
        </w:rPr>
        <w:t xml:space="preserve"> </w:t>
      </w:r>
      <w:r w:rsidRPr="007732C0">
        <w:rPr>
          <w:color w:val="222222"/>
        </w:rPr>
        <w:t>Darvel HS</w:t>
      </w:r>
      <w:r w:rsidR="00CD4761">
        <w:rPr>
          <w:color w:val="222222"/>
        </w:rPr>
        <w:t xml:space="preserve"> is </w:t>
      </w:r>
      <w:r w:rsidRPr="007732C0">
        <w:rPr>
          <w:color w:val="222222"/>
        </w:rPr>
        <w:t>R Donegan 1023.0.</w:t>
      </w:r>
    </w:p>
    <w:p w14:paraId="2B04E9F9" w14:textId="668D5D23" w:rsidR="007732C0" w:rsidRPr="007732C0" w:rsidRDefault="007732C0" w:rsidP="00583AC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r w:rsidRPr="007732C0">
        <w:rPr>
          <w:b/>
          <w:bCs/>
          <w:color w:val="222222"/>
        </w:rPr>
        <w:t xml:space="preserve">South Section 121 </w:t>
      </w:r>
      <w:r w:rsidR="00B0620F">
        <w:rPr>
          <w:b/>
          <w:bCs/>
          <w:color w:val="222222"/>
        </w:rPr>
        <w:t>b</w:t>
      </w:r>
      <w:r w:rsidRPr="007732C0">
        <w:rPr>
          <w:b/>
          <w:bCs/>
          <w:color w:val="222222"/>
        </w:rPr>
        <w:t>irds</w:t>
      </w:r>
      <w:r w:rsidR="005E2AB0">
        <w:rPr>
          <w:b/>
          <w:bCs/>
          <w:color w:val="222222"/>
        </w:rPr>
        <w:t>;</w:t>
      </w:r>
    </w:p>
    <w:p w14:paraId="034F4035" w14:textId="1C87603A" w:rsidR="003A2A01" w:rsidRPr="009A566D" w:rsidRDefault="007732C0" w:rsidP="00583AC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7732C0">
        <w:rPr>
          <w:color w:val="222222"/>
        </w:rPr>
        <w:t xml:space="preserve">1st </w:t>
      </w:r>
      <w:r w:rsidRPr="009845C6">
        <w:rPr>
          <w:b/>
          <w:bCs/>
          <w:color w:val="222222"/>
        </w:rPr>
        <w:t>Whitletts</w:t>
      </w:r>
      <w:r w:rsidR="00CD4761">
        <w:rPr>
          <w:color w:val="222222"/>
        </w:rPr>
        <w:t xml:space="preserve"> is </w:t>
      </w:r>
      <w:r w:rsidRPr="007732C0">
        <w:rPr>
          <w:color w:val="222222"/>
        </w:rPr>
        <w:t xml:space="preserve">A </w:t>
      </w:r>
      <w:r w:rsidR="00583ACC" w:rsidRPr="007732C0">
        <w:rPr>
          <w:color w:val="222222"/>
        </w:rPr>
        <w:t>McNeilly</w:t>
      </w:r>
      <w:r w:rsidRPr="007732C0">
        <w:rPr>
          <w:color w:val="222222"/>
        </w:rPr>
        <w:t xml:space="preserve"> 1319.6</w:t>
      </w:r>
      <w:r w:rsidR="00CD4761">
        <w:rPr>
          <w:color w:val="222222"/>
        </w:rPr>
        <w:t>;</w:t>
      </w:r>
      <w:r w:rsidR="006C40B1">
        <w:rPr>
          <w:color w:val="222222"/>
        </w:rPr>
        <w:t xml:space="preserve"> </w:t>
      </w:r>
      <w:r w:rsidRPr="007732C0">
        <w:rPr>
          <w:color w:val="222222"/>
        </w:rPr>
        <w:t>1</w:t>
      </w:r>
      <w:r w:rsidRPr="006C40B1">
        <w:rPr>
          <w:color w:val="222222"/>
          <w:vertAlign w:val="superscript"/>
        </w:rPr>
        <w:t>st</w:t>
      </w:r>
      <w:r w:rsidR="006C40B1">
        <w:rPr>
          <w:color w:val="222222"/>
        </w:rPr>
        <w:t xml:space="preserve"> </w:t>
      </w:r>
      <w:r w:rsidRPr="009845C6">
        <w:rPr>
          <w:b/>
          <w:bCs/>
          <w:color w:val="222222"/>
        </w:rPr>
        <w:t>Mauchline &amp;</w:t>
      </w:r>
      <w:r w:rsidR="006C40B1" w:rsidRPr="009845C6">
        <w:rPr>
          <w:b/>
          <w:bCs/>
          <w:color w:val="222222"/>
        </w:rPr>
        <w:t xml:space="preserve"> </w:t>
      </w:r>
      <w:r w:rsidRPr="009845C6">
        <w:rPr>
          <w:b/>
          <w:bCs/>
          <w:color w:val="222222"/>
        </w:rPr>
        <w:t>Dist</w:t>
      </w:r>
      <w:r w:rsidR="006C40B1" w:rsidRPr="009845C6">
        <w:rPr>
          <w:b/>
          <w:bCs/>
          <w:color w:val="222222"/>
        </w:rPr>
        <w:t>rict</w:t>
      </w:r>
      <w:r w:rsidR="006C40B1">
        <w:rPr>
          <w:color w:val="222222"/>
        </w:rPr>
        <w:t xml:space="preserve"> is </w:t>
      </w:r>
      <w:r w:rsidRPr="007732C0">
        <w:rPr>
          <w:color w:val="222222"/>
        </w:rPr>
        <w:t>E Stewart 1298.8</w:t>
      </w:r>
      <w:r w:rsidR="006C40B1">
        <w:rPr>
          <w:color w:val="222222"/>
        </w:rPr>
        <w:t xml:space="preserve">; </w:t>
      </w:r>
      <w:r w:rsidRPr="007732C0">
        <w:rPr>
          <w:color w:val="222222"/>
        </w:rPr>
        <w:t>1</w:t>
      </w:r>
      <w:r w:rsidRPr="006C40B1">
        <w:rPr>
          <w:color w:val="222222"/>
          <w:vertAlign w:val="superscript"/>
        </w:rPr>
        <w:t>st</w:t>
      </w:r>
      <w:r w:rsidR="006C40B1">
        <w:rPr>
          <w:color w:val="222222"/>
        </w:rPr>
        <w:t xml:space="preserve"> </w:t>
      </w:r>
      <w:r w:rsidRPr="009845C6">
        <w:rPr>
          <w:b/>
          <w:bCs/>
          <w:color w:val="222222"/>
        </w:rPr>
        <w:t xml:space="preserve">Cumnock </w:t>
      </w:r>
      <w:r w:rsidR="00176D2F" w:rsidRPr="009845C6">
        <w:rPr>
          <w:b/>
          <w:bCs/>
          <w:color w:val="222222"/>
        </w:rPr>
        <w:t>&amp; District</w:t>
      </w:r>
      <w:r w:rsidR="00151A77">
        <w:rPr>
          <w:color w:val="222222"/>
        </w:rPr>
        <w:t xml:space="preserve"> is </w:t>
      </w:r>
      <w:r w:rsidRPr="007732C0">
        <w:rPr>
          <w:color w:val="222222"/>
        </w:rPr>
        <w:t>J Moan 1154.0</w:t>
      </w:r>
      <w:r w:rsidR="00151A77">
        <w:rPr>
          <w:color w:val="222222"/>
        </w:rPr>
        <w:t xml:space="preserve">; </w:t>
      </w:r>
      <w:r w:rsidRPr="007732C0">
        <w:rPr>
          <w:color w:val="222222"/>
        </w:rPr>
        <w:t>1</w:t>
      </w:r>
      <w:r w:rsidRPr="00151A77">
        <w:rPr>
          <w:color w:val="222222"/>
          <w:vertAlign w:val="superscript"/>
        </w:rPr>
        <w:t>st</w:t>
      </w:r>
      <w:r w:rsidR="00151A77">
        <w:rPr>
          <w:color w:val="222222"/>
        </w:rPr>
        <w:t xml:space="preserve"> </w:t>
      </w:r>
      <w:r w:rsidRPr="009845C6">
        <w:rPr>
          <w:b/>
          <w:bCs/>
          <w:color w:val="222222"/>
        </w:rPr>
        <w:t>Annbank &amp;</w:t>
      </w:r>
      <w:r w:rsidR="00151A77" w:rsidRPr="009845C6">
        <w:rPr>
          <w:b/>
          <w:bCs/>
          <w:color w:val="222222"/>
        </w:rPr>
        <w:t xml:space="preserve"> </w:t>
      </w:r>
      <w:r w:rsidRPr="009845C6">
        <w:rPr>
          <w:b/>
          <w:bCs/>
          <w:color w:val="222222"/>
        </w:rPr>
        <w:t>Dist</w:t>
      </w:r>
      <w:r w:rsidR="00151A77" w:rsidRPr="009845C6">
        <w:rPr>
          <w:b/>
          <w:bCs/>
          <w:color w:val="222222"/>
        </w:rPr>
        <w:t>rict</w:t>
      </w:r>
      <w:r w:rsidR="00151A77">
        <w:rPr>
          <w:color w:val="222222"/>
        </w:rPr>
        <w:t xml:space="preserve"> is </w:t>
      </w:r>
      <w:r w:rsidRPr="007732C0">
        <w:rPr>
          <w:color w:val="222222"/>
        </w:rPr>
        <w:t>D Graham 974.1</w:t>
      </w:r>
      <w:r w:rsidR="00A9541D">
        <w:rPr>
          <w:color w:val="222222"/>
        </w:rPr>
        <w:t xml:space="preserve">; </w:t>
      </w:r>
      <w:r w:rsidRPr="009845C6">
        <w:rPr>
          <w:b/>
          <w:bCs/>
          <w:color w:val="222222"/>
        </w:rPr>
        <w:t>Carrick &amp;</w:t>
      </w:r>
      <w:r w:rsidR="00A9541D" w:rsidRPr="009845C6">
        <w:rPr>
          <w:b/>
          <w:bCs/>
          <w:color w:val="222222"/>
        </w:rPr>
        <w:t xml:space="preserve"> </w:t>
      </w:r>
      <w:r w:rsidRPr="009845C6">
        <w:rPr>
          <w:b/>
          <w:bCs/>
          <w:color w:val="222222"/>
        </w:rPr>
        <w:t>Dist</w:t>
      </w:r>
      <w:r w:rsidR="00A9541D" w:rsidRPr="009845C6">
        <w:rPr>
          <w:b/>
          <w:bCs/>
          <w:color w:val="222222"/>
        </w:rPr>
        <w:t>rict</w:t>
      </w:r>
      <w:r w:rsidR="00A9541D">
        <w:rPr>
          <w:color w:val="222222"/>
        </w:rPr>
        <w:t xml:space="preserve"> is </w:t>
      </w:r>
      <w:r w:rsidRPr="007732C0">
        <w:rPr>
          <w:color w:val="222222"/>
        </w:rPr>
        <w:t>Jamieson &amp;</w:t>
      </w:r>
      <w:r w:rsidR="00A9541D">
        <w:rPr>
          <w:color w:val="222222"/>
        </w:rPr>
        <w:t xml:space="preserve"> </w:t>
      </w:r>
      <w:r w:rsidRPr="007732C0">
        <w:rPr>
          <w:color w:val="222222"/>
        </w:rPr>
        <w:t>Cameron 920.0</w:t>
      </w:r>
      <w:r w:rsidR="00583ACC">
        <w:rPr>
          <w:color w:val="222222"/>
        </w:rPr>
        <w:t xml:space="preserve">; </w:t>
      </w:r>
      <w:r w:rsidRPr="007732C0">
        <w:rPr>
          <w:color w:val="222222"/>
        </w:rPr>
        <w:t>1</w:t>
      </w:r>
      <w:r w:rsidRPr="00583ACC">
        <w:rPr>
          <w:color w:val="222222"/>
          <w:vertAlign w:val="superscript"/>
        </w:rPr>
        <w:t>st</w:t>
      </w:r>
      <w:r w:rsidR="00583ACC">
        <w:rPr>
          <w:color w:val="222222"/>
        </w:rPr>
        <w:t xml:space="preserve"> </w:t>
      </w:r>
      <w:r w:rsidRPr="009845C6">
        <w:rPr>
          <w:b/>
          <w:bCs/>
          <w:color w:val="222222"/>
        </w:rPr>
        <w:t>Dalmellington PC</w:t>
      </w:r>
      <w:r w:rsidR="00583ACC">
        <w:rPr>
          <w:color w:val="222222"/>
        </w:rPr>
        <w:t xml:space="preserve"> is </w:t>
      </w:r>
      <w:r w:rsidRPr="007732C0">
        <w:rPr>
          <w:color w:val="222222"/>
        </w:rPr>
        <w:t>J Sloan 802.2.</w:t>
      </w:r>
    </w:p>
    <w:p w14:paraId="066D6F9A" w14:textId="77777777" w:rsidR="00583ACC" w:rsidRDefault="00B953B1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 w:rsidRPr="009A566D">
        <w:rPr>
          <w:rFonts w:ascii="Times New Roman" w:hAnsi="Times New Roman"/>
          <w:b/>
          <w:bCs/>
          <w:sz w:val="24"/>
          <w:szCs w:val="24"/>
        </w:rPr>
        <w:t>Almond Valley Federation</w:t>
      </w:r>
      <w:r w:rsidRPr="009A566D">
        <w:rPr>
          <w:rFonts w:ascii="Times New Roman" w:hAnsi="Times New Roman"/>
          <w:sz w:val="24"/>
          <w:szCs w:val="24"/>
        </w:rPr>
        <w:t xml:space="preserve"> </w:t>
      </w:r>
    </w:p>
    <w:p w14:paraId="6FFF53FC" w14:textId="627BC1F4" w:rsidR="00B953B1" w:rsidRDefault="00583ACC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News from s</w:t>
      </w:r>
      <w:r w:rsidR="00B953B1" w:rsidRPr="009A566D">
        <w:rPr>
          <w:rFonts w:ascii="Times New Roman" w:hAnsi="Times New Roman"/>
          <w:sz w:val="24"/>
          <w:szCs w:val="24"/>
        </w:rPr>
        <w:t>ecretary</w:t>
      </w:r>
      <w:r w:rsidR="00C15109">
        <w:rPr>
          <w:rFonts w:ascii="Times New Roman" w:hAnsi="Times New Roman"/>
          <w:sz w:val="24"/>
          <w:szCs w:val="24"/>
        </w:rPr>
        <w:t xml:space="preserve"> Lynne </w:t>
      </w:r>
      <w:r w:rsidR="00991294">
        <w:rPr>
          <w:rFonts w:ascii="Times New Roman" w:hAnsi="Times New Roman"/>
          <w:sz w:val="24"/>
          <w:szCs w:val="24"/>
        </w:rPr>
        <w:t>Stewart who forwards the result of the Newark race flown on the 4</w:t>
      </w:r>
      <w:r w:rsidR="00991294" w:rsidRPr="00991294">
        <w:rPr>
          <w:rFonts w:ascii="Times New Roman" w:hAnsi="Times New Roman"/>
          <w:sz w:val="24"/>
          <w:szCs w:val="24"/>
          <w:vertAlign w:val="superscript"/>
        </w:rPr>
        <w:t>th</w:t>
      </w:r>
      <w:r w:rsidR="00991294">
        <w:rPr>
          <w:rFonts w:ascii="Times New Roman" w:hAnsi="Times New Roman"/>
          <w:sz w:val="24"/>
          <w:szCs w:val="24"/>
        </w:rPr>
        <w:t xml:space="preserve"> June </w:t>
      </w:r>
      <w:r w:rsidR="00A2555E">
        <w:rPr>
          <w:rFonts w:ascii="Times New Roman" w:hAnsi="Times New Roman"/>
          <w:sz w:val="24"/>
          <w:szCs w:val="24"/>
        </w:rPr>
        <w:t xml:space="preserve">with 939 birds liberated at 11-15 hours. Topping the federation are Law &amp; Brady of Bonnybridge club </w:t>
      </w:r>
      <w:r w:rsidR="00EC4763">
        <w:rPr>
          <w:rFonts w:ascii="Times New Roman" w:hAnsi="Times New Roman"/>
          <w:sz w:val="24"/>
          <w:szCs w:val="24"/>
        </w:rPr>
        <w:t xml:space="preserve">with a </w:t>
      </w:r>
      <w:r w:rsidR="005F5256">
        <w:rPr>
          <w:rFonts w:ascii="Times New Roman" w:hAnsi="Times New Roman"/>
          <w:sz w:val="24"/>
          <w:szCs w:val="24"/>
        </w:rPr>
        <w:t>2-year-old</w:t>
      </w:r>
      <w:r w:rsidR="00EC4763">
        <w:rPr>
          <w:rFonts w:ascii="Times New Roman" w:hAnsi="Times New Roman"/>
          <w:sz w:val="24"/>
          <w:szCs w:val="24"/>
        </w:rPr>
        <w:t xml:space="preserve"> blue hen doing </w:t>
      </w:r>
      <w:r w:rsidR="005B4E4F">
        <w:rPr>
          <w:rFonts w:ascii="Times New Roman" w:hAnsi="Times New Roman"/>
          <w:sz w:val="24"/>
          <w:szCs w:val="24"/>
        </w:rPr>
        <w:t>1358 velocity. Wells &amp; Scott of the same club are 2</w:t>
      </w:r>
      <w:r w:rsidR="005F5256">
        <w:rPr>
          <w:rFonts w:ascii="Times New Roman" w:hAnsi="Times New Roman"/>
          <w:sz w:val="24"/>
          <w:szCs w:val="24"/>
          <w:vertAlign w:val="superscript"/>
        </w:rPr>
        <w:t xml:space="preserve">nd </w:t>
      </w:r>
      <w:r w:rsidR="005F5256">
        <w:rPr>
          <w:rFonts w:ascii="Times New Roman" w:hAnsi="Times New Roman"/>
          <w:sz w:val="24"/>
          <w:szCs w:val="24"/>
        </w:rPr>
        <w:t>open with Jamie Sweeney of East Calder winning 3</w:t>
      </w:r>
      <w:r w:rsidR="005F5256" w:rsidRPr="005F5256">
        <w:rPr>
          <w:rFonts w:ascii="Times New Roman" w:hAnsi="Times New Roman"/>
          <w:sz w:val="24"/>
          <w:szCs w:val="24"/>
          <w:vertAlign w:val="superscript"/>
        </w:rPr>
        <w:t>rd</w:t>
      </w:r>
      <w:r w:rsidR="005F5256">
        <w:rPr>
          <w:rFonts w:ascii="Times New Roman" w:hAnsi="Times New Roman"/>
          <w:sz w:val="24"/>
          <w:szCs w:val="24"/>
        </w:rPr>
        <w:t xml:space="preserve"> </w:t>
      </w:r>
      <w:r w:rsidR="00584180">
        <w:rPr>
          <w:rFonts w:ascii="Times New Roman" w:hAnsi="Times New Roman"/>
          <w:sz w:val="24"/>
          <w:szCs w:val="24"/>
        </w:rPr>
        <w:t>1</w:t>
      </w:r>
      <w:r w:rsidR="006A4B08">
        <w:rPr>
          <w:rFonts w:ascii="Times New Roman" w:hAnsi="Times New Roman"/>
          <w:sz w:val="24"/>
          <w:szCs w:val="24"/>
        </w:rPr>
        <w:t>7</w:t>
      </w:r>
      <w:r w:rsidR="00584180" w:rsidRPr="00584180">
        <w:rPr>
          <w:rFonts w:ascii="Times New Roman" w:hAnsi="Times New Roman"/>
          <w:sz w:val="24"/>
          <w:szCs w:val="24"/>
          <w:vertAlign w:val="superscript"/>
        </w:rPr>
        <w:t>th</w:t>
      </w:r>
      <w:r w:rsidR="00584180">
        <w:rPr>
          <w:rFonts w:ascii="Times New Roman" w:hAnsi="Times New Roman"/>
          <w:sz w:val="24"/>
          <w:szCs w:val="24"/>
        </w:rPr>
        <w:t xml:space="preserve"> </w:t>
      </w:r>
      <w:r w:rsidR="00C53FD6">
        <w:rPr>
          <w:rFonts w:ascii="Times New Roman" w:hAnsi="Times New Roman"/>
          <w:sz w:val="24"/>
          <w:szCs w:val="24"/>
        </w:rPr>
        <w:t>28</w:t>
      </w:r>
      <w:r w:rsidR="00C53FD6" w:rsidRPr="00C53FD6">
        <w:rPr>
          <w:rFonts w:ascii="Times New Roman" w:hAnsi="Times New Roman"/>
          <w:sz w:val="24"/>
          <w:szCs w:val="24"/>
          <w:vertAlign w:val="superscript"/>
        </w:rPr>
        <w:t>th</w:t>
      </w:r>
      <w:r w:rsidR="00C53FD6">
        <w:rPr>
          <w:rFonts w:ascii="Times New Roman" w:hAnsi="Times New Roman"/>
          <w:sz w:val="24"/>
          <w:szCs w:val="24"/>
        </w:rPr>
        <w:t xml:space="preserve"> 33</w:t>
      </w:r>
      <w:r w:rsidR="00F07144" w:rsidRPr="00C53FD6">
        <w:rPr>
          <w:rFonts w:ascii="Times New Roman" w:hAnsi="Times New Roman"/>
          <w:sz w:val="24"/>
          <w:szCs w:val="24"/>
          <w:vertAlign w:val="superscript"/>
        </w:rPr>
        <w:t>rd</w:t>
      </w:r>
      <w:r w:rsidR="00F07144">
        <w:rPr>
          <w:rFonts w:ascii="Times New Roman" w:hAnsi="Times New Roman"/>
          <w:sz w:val="24"/>
          <w:szCs w:val="24"/>
        </w:rPr>
        <w:t xml:space="preserve"> &amp;</w:t>
      </w:r>
      <w:r w:rsidR="00C53FD6">
        <w:rPr>
          <w:rFonts w:ascii="Times New Roman" w:hAnsi="Times New Roman"/>
          <w:sz w:val="24"/>
          <w:szCs w:val="24"/>
        </w:rPr>
        <w:t xml:space="preserve"> 36</w:t>
      </w:r>
      <w:r w:rsidR="00C53FD6" w:rsidRPr="00C53FD6">
        <w:rPr>
          <w:rFonts w:ascii="Times New Roman" w:hAnsi="Times New Roman"/>
          <w:sz w:val="24"/>
          <w:szCs w:val="24"/>
          <w:vertAlign w:val="superscript"/>
        </w:rPr>
        <w:t>th</w:t>
      </w:r>
      <w:r w:rsidR="00C53FD6">
        <w:rPr>
          <w:rFonts w:ascii="Times New Roman" w:hAnsi="Times New Roman"/>
          <w:sz w:val="24"/>
          <w:szCs w:val="24"/>
        </w:rPr>
        <w:t xml:space="preserve"> open. </w:t>
      </w:r>
      <w:r w:rsidR="00F07144">
        <w:rPr>
          <w:rFonts w:ascii="Times New Roman" w:hAnsi="Times New Roman"/>
          <w:sz w:val="24"/>
          <w:szCs w:val="24"/>
        </w:rPr>
        <w:t xml:space="preserve">Fauldhouse club member T Gavin wins </w:t>
      </w:r>
      <w:r w:rsidR="007914F4">
        <w:rPr>
          <w:rFonts w:ascii="Times New Roman" w:hAnsi="Times New Roman"/>
          <w:sz w:val="24"/>
          <w:szCs w:val="24"/>
        </w:rPr>
        <w:t>4</w:t>
      </w:r>
      <w:r w:rsidR="007914F4" w:rsidRPr="007914F4">
        <w:rPr>
          <w:rFonts w:ascii="Times New Roman" w:hAnsi="Times New Roman"/>
          <w:sz w:val="24"/>
          <w:szCs w:val="24"/>
          <w:vertAlign w:val="superscript"/>
        </w:rPr>
        <w:t>th</w:t>
      </w:r>
      <w:r w:rsidR="007914F4">
        <w:rPr>
          <w:rFonts w:ascii="Times New Roman" w:hAnsi="Times New Roman"/>
          <w:sz w:val="24"/>
          <w:szCs w:val="24"/>
        </w:rPr>
        <w:t>, 12</w:t>
      </w:r>
      <w:r w:rsidR="007914F4" w:rsidRPr="007914F4">
        <w:rPr>
          <w:rFonts w:ascii="Times New Roman" w:hAnsi="Times New Roman"/>
          <w:sz w:val="24"/>
          <w:szCs w:val="24"/>
          <w:vertAlign w:val="superscript"/>
        </w:rPr>
        <w:t>th</w:t>
      </w:r>
      <w:r w:rsidR="007914F4">
        <w:rPr>
          <w:rFonts w:ascii="Times New Roman" w:hAnsi="Times New Roman"/>
          <w:sz w:val="24"/>
          <w:szCs w:val="24"/>
        </w:rPr>
        <w:t xml:space="preserve"> 38</w:t>
      </w:r>
      <w:r w:rsidR="007914F4" w:rsidRPr="007914F4">
        <w:rPr>
          <w:rFonts w:ascii="Times New Roman" w:hAnsi="Times New Roman"/>
          <w:sz w:val="24"/>
          <w:szCs w:val="24"/>
          <w:vertAlign w:val="superscript"/>
        </w:rPr>
        <w:t>th</w:t>
      </w:r>
      <w:r w:rsidR="007914F4">
        <w:rPr>
          <w:rFonts w:ascii="Times New Roman" w:hAnsi="Times New Roman"/>
          <w:sz w:val="24"/>
          <w:szCs w:val="24"/>
        </w:rPr>
        <w:t xml:space="preserve"> &amp; 39</w:t>
      </w:r>
      <w:r w:rsidR="007914F4" w:rsidRPr="007914F4">
        <w:rPr>
          <w:rFonts w:ascii="Times New Roman" w:hAnsi="Times New Roman"/>
          <w:sz w:val="24"/>
          <w:szCs w:val="24"/>
          <w:vertAlign w:val="superscript"/>
        </w:rPr>
        <w:t>th</w:t>
      </w:r>
      <w:r w:rsidR="007914F4">
        <w:rPr>
          <w:rFonts w:ascii="Times New Roman" w:hAnsi="Times New Roman"/>
          <w:sz w:val="24"/>
          <w:szCs w:val="24"/>
        </w:rPr>
        <w:t xml:space="preserve"> open. Freddie Jamieson &amp; son of East Calder are </w:t>
      </w:r>
      <w:r w:rsidR="00AE5136">
        <w:rPr>
          <w:rFonts w:ascii="Times New Roman" w:hAnsi="Times New Roman"/>
          <w:sz w:val="24"/>
          <w:szCs w:val="24"/>
        </w:rPr>
        <w:t>5</w:t>
      </w:r>
      <w:r w:rsidR="00AE5136" w:rsidRPr="00AE5136">
        <w:rPr>
          <w:rFonts w:ascii="Times New Roman" w:hAnsi="Times New Roman"/>
          <w:sz w:val="24"/>
          <w:szCs w:val="24"/>
          <w:vertAlign w:val="superscript"/>
        </w:rPr>
        <w:t>th</w:t>
      </w:r>
      <w:r w:rsidR="00AE5136">
        <w:rPr>
          <w:rFonts w:ascii="Times New Roman" w:hAnsi="Times New Roman"/>
          <w:sz w:val="24"/>
          <w:szCs w:val="24"/>
        </w:rPr>
        <w:t xml:space="preserve"> 7</w:t>
      </w:r>
      <w:r w:rsidR="00AE5136" w:rsidRPr="00AE5136">
        <w:rPr>
          <w:rFonts w:ascii="Times New Roman" w:hAnsi="Times New Roman"/>
          <w:sz w:val="24"/>
          <w:szCs w:val="24"/>
          <w:vertAlign w:val="superscript"/>
        </w:rPr>
        <w:t>th</w:t>
      </w:r>
      <w:r w:rsidR="00AE5136">
        <w:rPr>
          <w:rFonts w:ascii="Times New Roman" w:hAnsi="Times New Roman"/>
          <w:sz w:val="24"/>
          <w:szCs w:val="24"/>
        </w:rPr>
        <w:t xml:space="preserve"> 9</w:t>
      </w:r>
      <w:r w:rsidR="00AE5136" w:rsidRPr="00AE5136">
        <w:rPr>
          <w:rFonts w:ascii="Times New Roman" w:hAnsi="Times New Roman"/>
          <w:sz w:val="24"/>
          <w:szCs w:val="24"/>
          <w:vertAlign w:val="superscript"/>
        </w:rPr>
        <w:t>th</w:t>
      </w:r>
      <w:r w:rsidR="00AE5136">
        <w:rPr>
          <w:rFonts w:ascii="Times New Roman" w:hAnsi="Times New Roman"/>
          <w:sz w:val="24"/>
          <w:szCs w:val="24"/>
        </w:rPr>
        <w:t xml:space="preserve"> 16</w:t>
      </w:r>
      <w:r w:rsidR="00AE5136" w:rsidRPr="00AE5136">
        <w:rPr>
          <w:rFonts w:ascii="Times New Roman" w:hAnsi="Times New Roman"/>
          <w:sz w:val="24"/>
          <w:szCs w:val="24"/>
          <w:vertAlign w:val="superscript"/>
        </w:rPr>
        <w:t>th</w:t>
      </w:r>
      <w:r w:rsidR="00AE5136">
        <w:rPr>
          <w:rFonts w:ascii="Times New Roman" w:hAnsi="Times New Roman"/>
          <w:sz w:val="24"/>
          <w:szCs w:val="24"/>
        </w:rPr>
        <w:t xml:space="preserve"> 18</w:t>
      </w:r>
      <w:r w:rsidR="00AE5136" w:rsidRPr="00AE5136">
        <w:rPr>
          <w:rFonts w:ascii="Times New Roman" w:hAnsi="Times New Roman"/>
          <w:sz w:val="24"/>
          <w:szCs w:val="24"/>
          <w:vertAlign w:val="superscript"/>
        </w:rPr>
        <w:t>th</w:t>
      </w:r>
      <w:r w:rsidR="00AE5136">
        <w:rPr>
          <w:rFonts w:ascii="Times New Roman" w:hAnsi="Times New Roman"/>
          <w:sz w:val="24"/>
          <w:szCs w:val="24"/>
        </w:rPr>
        <w:t xml:space="preserve"> &amp; 27</w:t>
      </w:r>
      <w:r w:rsidR="00AE5136" w:rsidRPr="00AE5136">
        <w:rPr>
          <w:rFonts w:ascii="Times New Roman" w:hAnsi="Times New Roman"/>
          <w:sz w:val="24"/>
          <w:szCs w:val="24"/>
          <w:vertAlign w:val="superscript"/>
        </w:rPr>
        <w:t>th</w:t>
      </w:r>
      <w:r w:rsidR="00AE5136">
        <w:rPr>
          <w:rFonts w:ascii="Times New Roman" w:hAnsi="Times New Roman"/>
          <w:sz w:val="24"/>
          <w:szCs w:val="24"/>
        </w:rPr>
        <w:t xml:space="preserve"> open. </w:t>
      </w:r>
      <w:r w:rsidR="00B953B1" w:rsidRPr="009A566D">
        <w:rPr>
          <w:rFonts w:ascii="Times New Roman" w:hAnsi="Times New Roman"/>
          <w:sz w:val="24"/>
          <w:szCs w:val="24"/>
        </w:rPr>
        <w:t xml:space="preserve"> </w:t>
      </w:r>
      <w:r w:rsidR="00FD1AD4">
        <w:rPr>
          <w:rFonts w:ascii="Times New Roman" w:hAnsi="Times New Roman"/>
          <w:sz w:val="24"/>
          <w:szCs w:val="24"/>
        </w:rPr>
        <w:t>Carnwath</w:t>
      </w:r>
      <w:r w:rsidR="00FC22BC">
        <w:rPr>
          <w:rFonts w:ascii="Times New Roman" w:hAnsi="Times New Roman"/>
          <w:sz w:val="24"/>
          <w:szCs w:val="24"/>
        </w:rPr>
        <w:t xml:space="preserve"> S McArdle is 6</w:t>
      </w:r>
      <w:r w:rsidR="00FC22BC" w:rsidRPr="00FC22BC">
        <w:rPr>
          <w:rFonts w:ascii="Times New Roman" w:hAnsi="Times New Roman"/>
          <w:sz w:val="24"/>
          <w:szCs w:val="24"/>
          <w:vertAlign w:val="superscript"/>
        </w:rPr>
        <w:t>th</w:t>
      </w:r>
      <w:r w:rsidR="00FC22BC">
        <w:rPr>
          <w:rFonts w:ascii="Times New Roman" w:hAnsi="Times New Roman"/>
          <w:sz w:val="24"/>
          <w:szCs w:val="24"/>
        </w:rPr>
        <w:t xml:space="preserve"> </w:t>
      </w:r>
      <w:r w:rsidR="00FD1AD4">
        <w:rPr>
          <w:rFonts w:ascii="Times New Roman" w:hAnsi="Times New Roman"/>
          <w:sz w:val="24"/>
          <w:szCs w:val="24"/>
        </w:rPr>
        <w:t>place; the Lumsden Colligan &amp; Hope</w:t>
      </w:r>
      <w:r w:rsidR="00DC5D8A">
        <w:rPr>
          <w:rFonts w:ascii="Times New Roman" w:hAnsi="Times New Roman"/>
          <w:sz w:val="24"/>
          <w:szCs w:val="24"/>
        </w:rPr>
        <w:t xml:space="preserve"> </w:t>
      </w:r>
      <w:r w:rsidR="004B2F3D">
        <w:rPr>
          <w:rFonts w:ascii="Times New Roman" w:hAnsi="Times New Roman"/>
          <w:sz w:val="24"/>
          <w:szCs w:val="24"/>
        </w:rPr>
        <w:t>partnership</w:t>
      </w:r>
      <w:r w:rsidR="00DC5D8A">
        <w:rPr>
          <w:rFonts w:ascii="Times New Roman" w:hAnsi="Times New Roman"/>
          <w:sz w:val="24"/>
          <w:szCs w:val="24"/>
        </w:rPr>
        <w:t xml:space="preserve"> from Fauldhouse club are </w:t>
      </w:r>
      <w:r w:rsidR="004B2F3D">
        <w:rPr>
          <w:rFonts w:ascii="Times New Roman" w:hAnsi="Times New Roman"/>
          <w:sz w:val="24"/>
          <w:szCs w:val="24"/>
        </w:rPr>
        <w:t>8</w:t>
      </w:r>
      <w:r w:rsidR="004B2F3D" w:rsidRPr="004B2F3D">
        <w:rPr>
          <w:rFonts w:ascii="Times New Roman" w:hAnsi="Times New Roman"/>
          <w:sz w:val="24"/>
          <w:szCs w:val="24"/>
          <w:vertAlign w:val="superscript"/>
        </w:rPr>
        <w:t>th</w:t>
      </w:r>
      <w:r w:rsidR="004B2F3D">
        <w:rPr>
          <w:rFonts w:ascii="Times New Roman" w:hAnsi="Times New Roman"/>
          <w:sz w:val="24"/>
          <w:szCs w:val="24"/>
        </w:rPr>
        <w:t xml:space="preserve"> 14</w:t>
      </w:r>
      <w:r w:rsidR="004B2F3D" w:rsidRPr="004B2F3D">
        <w:rPr>
          <w:rFonts w:ascii="Times New Roman" w:hAnsi="Times New Roman"/>
          <w:sz w:val="24"/>
          <w:szCs w:val="24"/>
          <w:vertAlign w:val="superscript"/>
        </w:rPr>
        <w:t>th</w:t>
      </w:r>
      <w:r w:rsidR="004B2F3D">
        <w:rPr>
          <w:rFonts w:ascii="Times New Roman" w:hAnsi="Times New Roman"/>
          <w:sz w:val="24"/>
          <w:szCs w:val="24"/>
        </w:rPr>
        <w:t xml:space="preserve"> 15</w:t>
      </w:r>
      <w:r w:rsidR="004B2F3D" w:rsidRPr="004B2F3D">
        <w:rPr>
          <w:rFonts w:ascii="Times New Roman" w:hAnsi="Times New Roman"/>
          <w:sz w:val="24"/>
          <w:szCs w:val="24"/>
          <w:vertAlign w:val="superscript"/>
        </w:rPr>
        <w:t>th</w:t>
      </w:r>
      <w:r w:rsidR="004B2F3D">
        <w:rPr>
          <w:rFonts w:ascii="Times New Roman" w:hAnsi="Times New Roman"/>
          <w:sz w:val="24"/>
          <w:szCs w:val="24"/>
        </w:rPr>
        <w:t xml:space="preserve"> &amp; 35</w:t>
      </w:r>
      <w:r w:rsidR="004B2F3D" w:rsidRPr="004B2F3D">
        <w:rPr>
          <w:rFonts w:ascii="Times New Roman" w:hAnsi="Times New Roman"/>
          <w:sz w:val="24"/>
          <w:szCs w:val="24"/>
          <w:vertAlign w:val="superscript"/>
        </w:rPr>
        <w:t>th</w:t>
      </w:r>
      <w:r w:rsidR="004B2F3D">
        <w:rPr>
          <w:rFonts w:ascii="Times New Roman" w:hAnsi="Times New Roman"/>
          <w:sz w:val="24"/>
          <w:szCs w:val="24"/>
        </w:rPr>
        <w:t xml:space="preserve"> open. </w:t>
      </w:r>
      <w:r w:rsidR="00FD1AD4">
        <w:rPr>
          <w:rFonts w:ascii="Times New Roman" w:hAnsi="Times New Roman"/>
          <w:sz w:val="24"/>
          <w:szCs w:val="24"/>
        </w:rPr>
        <w:t xml:space="preserve"> </w:t>
      </w:r>
      <w:r w:rsidR="00A931F0">
        <w:rPr>
          <w:rFonts w:ascii="Times New Roman" w:hAnsi="Times New Roman"/>
          <w:sz w:val="24"/>
          <w:szCs w:val="24"/>
        </w:rPr>
        <w:t>Balerno’s</w:t>
      </w:r>
      <w:r w:rsidR="000061BB">
        <w:rPr>
          <w:rFonts w:ascii="Times New Roman" w:hAnsi="Times New Roman"/>
          <w:sz w:val="24"/>
          <w:szCs w:val="24"/>
        </w:rPr>
        <w:t xml:space="preserve"> C Ross wins 10</w:t>
      </w:r>
      <w:r w:rsidR="000061BB" w:rsidRPr="000061BB">
        <w:rPr>
          <w:rFonts w:ascii="Times New Roman" w:hAnsi="Times New Roman"/>
          <w:sz w:val="24"/>
          <w:szCs w:val="24"/>
          <w:vertAlign w:val="superscript"/>
        </w:rPr>
        <w:t>th</w:t>
      </w:r>
      <w:r w:rsidR="000061BB">
        <w:rPr>
          <w:rFonts w:ascii="Times New Roman" w:hAnsi="Times New Roman"/>
          <w:sz w:val="24"/>
          <w:szCs w:val="24"/>
        </w:rPr>
        <w:t xml:space="preserve"> &amp; 40</w:t>
      </w:r>
      <w:r w:rsidR="000061BB" w:rsidRPr="000061BB">
        <w:rPr>
          <w:rFonts w:ascii="Times New Roman" w:hAnsi="Times New Roman"/>
          <w:sz w:val="24"/>
          <w:szCs w:val="24"/>
          <w:vertAlign w:val="superscript"/>
        </w:rPr>
        <w:t>th</w:t>
      </w:r>
      <w:r w:rsidR="000061BB">
        <w:rPr>
          <w:rFonts w:ascii="Times New Roman" w:hAnsi="Times New Roman"/>
          <w:sz w:val="24"/>
          <w:szCs w:val="24"/>
        </w:rPr>
        <w:t xml:space="preserve"> open</w:t>
      </w:r>
      <w:r w:rsidR="008315B2">
        <w:rPr>
          <w:rFonts w:ascii="Times New Roman" w:hAnsi="Times New Roman"/>
          <w:sz w:val="24"/>
          <w:szCs w:val="24"/>
        </w:rPr>
        <w:t xml:space="preserve"> with John Bird of West Calder winning 11</w:t>
      </w:r>
      <w:r w:rsidR="008315B2" w:rsidRPr="008315B2">
        <w:rPr>
          <w:rFonts w:ascii="Times New Roman" w:hAnsi="Times New Roman"/>
          <w:sz w:val="24"/>
          <w:szCs w:val="24"/>
          <w:vertAlign w:val="superscript"/>
        </w:rPr>
        <w:t>th</w:t>
      </w:r>
      <w:r w:rsidR="008315B2">
        <w:rPr>
          <w:rFonts w:ascii="Times New Roman" w:hAnsi="Times New Roman"/>
          <w:sz w:val="24"/>
          <w:szCs w:val="24"/>
        </w:rPr>
        <w:t xml:space="preserve"> &amp; 26</w:t>
      </w:r>
      <w:r w:rsidR="008315B2" w:rsidRPr="008315B2">
        <w:rPr>
          <w:rFonts w:ascii="Times New Roman" w:hAnsi="Times New Roman"/>
          <w:sz w:val="24"/>
          <w:szCs w:val="24"/>
          <w:vertAlign w:val="superscript"/>
        </w:rPr>
        <w:t>th</w:t>
      </w:r>
      <w:r w:rsidR="008315B2">
        <w:rPr>
          <w:rFonts w:ascii="Times New Roman" w:hAnsi="Times New Roman"/>
          <w:sz w:val="24"/>
          <w:szCs w:val="24"/>
        </w:rPr>
        <w:t xml:space="preserve"> places. </w:t>
      </w:r>
      <w:r w:rsidR="006343F4">
        <w:rPr>
          <w:rFonts w:ascii="Times New Roman" w:hAnsi="Times New Roman"/>
          <w:sz w:val="24"/>
          <w:szCs w:val="24"/>
        </w:rPr>
        <w:t>Thomson Brothers of Carnwath club are 13</w:t>
      </w:r>
      <w:r w:rsidR="006343F4" w:rsidRPr="006343F4">
        <w:rPr>
          <w:rFonts w:ascii="Times New Roman" w:hAnsi="Times New Roman"/>
          <w:sz w:val="24"/>
          <w:szCs w:val="24"/>
          <w:vertAlign w:val="superscript"/>
        </w:rPr>
        <w:t>th</w:t>
      </w:r>
      <w:r w:rsidR="006343F4">
        <w:rPr>
          <w:rFonts w:ascii="Times New Roman" w:hAnsi="Times New Roman"/>
          <w:sz w:val="24"/>
          <w:szCs w:val="24"/>
        </w:rPr>
        <w:t xml:space="preserve"> with C &amp; C Smillie of Fauldhouse club </w:t>
      </w:r>
      <w:r w:rsidR="00E3281B">
        <w:rPr>
          <w:rFonts w:ascii="Times New Roman" w:hAnsi="Times New Roman"/>
          <w:sz w:val="24"/>
          <w:szCs w:val="24"/>
        </w:rPr>
        <w:t>winning 19</w:t>
      </w:r>
      <w:r w:rsidR="00E3281B" w:rsidRPr="00E3281B">
        <w:rPr>
          <w:rFonts w:ascii="Times New Roman" w:hAnsi="Times New Roman"/>
          <w:sz w:val="24"/>
          <w:szCs w:val="24"/>
          <w:vertAlign w:val="superscript"/>
        </w:rPr>
        <w:t>th</w:t>
      </w:r>
      <w:r w:rsidR="00E3281B">
        <w:rPr>
          <w:rFonts w:ascii="Times New Roman" w:hAnsi="Times New Roman"/>
          <w:sz w:val="24"/>
          <w:szCs w:val="24"/>
        </w:rPr>
        <w:t xml:space="preserve"> </w:t>
      </w:r>
      <w:r w:rsidR="00241795">
        <w:rPr>
          <w:rFonts w:ascii="Times New Roman" w:hAnsi="Times New Roman"/>
          <w:sz w:val="24"/>
          <w:szCs w:val="24"/>
        </w:rPr>
        <w:t>23</w:t>
      </w:r>
      <w:r w:rsidR="00241795" w:rsidRPr="00241795">
        <w:rPr>
          <w:rFonts w:ascii="Times New Roman" w:hAnsi="Times New Roman"/>
          <w:sz w:val="24"/>
          <w:szCs w:val="24"/>
          <w:vertAlign w:val="superscript"/>
        </w:rPr>
        <w:t>rd</w:t>
      </w:r>
      <w:r w:rsidR="00241795">
        <w:rPr>
          <w:rFonts w:ascii="Times New Roman" w:hAnsi="Times New Roman"/>
          <w:sz w:val="24"/>
          <w:szCs w:val="24"/>
        </w:rPr>
        <w:t xml:space="preserve"> </w:t>
      </w:r>
      <w:r w:rsidR="00E3281B">
        <w:rPr>
          <w:rFonts w:ascii="Times New Roman" w:hAnsi="Times New Roman"/>
          <w:sz w:val="24"/>
          <w:szCs w:val="24"/>
        </w:rPr>
        <w:t>&amp; 25</w:t>
      </w:r>
      <w:r w:rsidR="00E3281B" w:rsidRPr="00E3281B">
        <w:rPr>
          <w:rFonts w:ascii="Times New Roman" w:hAnsi="Times New Roman"/>
          <w:sz w:val="24"/>
          <w:szCs w:val="24"/>
          <w:vertAlign w:val="superscript"/>
        </w:rPr>
        <w:t>th</w:t>
      </w:r>
      <w:r w:rsidR="00E3281B">
        <w:rPr>
          <w:rFonts w:ascii="Times New Roman" w:hAnsi="Times New Roman"/>
          <w:sz w:val="24"/>
          <w:szCs w:val="24"/>
        </w:rPr>
        <w:t xml:space="preserve"> </w:t>
      </w:r>
      <w:r w:rsidR="002F0D5D">
        <w:rPr>
          <w:rFonts w:ascii="Times New Roman" w:hAnsi="Times New Roman"/>
          <w:sz w:val="24"/>
          <w:szCs w:val="24"/>
        </w:rPr>
        <w:t>positions, J</w:t>
      </w:r>
      <w:r w:rsidR="00241795">
        <w:rPr>
          <w:rFonts w:ascii="Times New Roman" w:hAnsi="Times New Roman"/>
          <w:sz w:val="24"/>
          <w:szCs w:val="24"/>
        </w:rPr>
        <w:t xml:space="preserve"> Hadfield of West Calder club </w:t>
      </w:r>
      <w:r w:rsidR="00734E0C">
        <w:rPr>
          <w:rFonts w:ascii="Times New Roman" w:hAnsi="Times New Roman"/>
          <w:sz w:val="24"/>
          <w:szCs w:val="24"/>
        </w:rPr>
        <w:t>wins 20</w:t>
      </w:r>
      <w:r w:rsidR="00734E0C" w:rsidRPr="00734E0C">
        <w:rPr>
          <w:rFonts w:ascii="Times New Roman" w:hAnsi="Times New Roman"/>
          <w:sz w:val="24"/>
          <w:szCs w:val="24"/>
          <w:vertAlign w:val="superscript"/>
        </w:rPr>
        <w:t>th</w:t>
      </w:r>
      <w:r w:rsidR="00734E0C">
        <w:rPr>
          <w:rFonts w:ascii="Times New Roman" w:hAnsi="Times New Roman"/>
          <w:sz w:val="24"/>
          <w:szCs w:val="24"/>
        </w:rPr>
        <w:t xml:space="preserve"> 21</w:t>
      </w:r>
      <w:r w:rsidR="00734E0C" w:rsidRPr="00734E0C">
        <w:rPr>
          <w:rFonts w:ascii="Times New Roman" w:hAnsi="Times New Roman"/>
          <w:sz w:val="24"/>
          <w:szCs w:val="24"/>
          <w:vertAlign w:val="superscript"/>
        </w:rPr>
        <w:t>st</w:t>
      </w:r>
      <w:r w:rsidR="00734E0C">
        <w:rPr>
          <w:rFonts w:ascii="Times New Roman" w:hAnsi="Times New Roman"/>
          <w:sz w:val="24"/>
          <w:szCs w:val="24"/>
        </w:rPr>
        <w:t xml:space="preserve"> </w:t>
      </w:r>
      <w:r w:rsidR="00EA5D6D">
        <w:rPr>
          <w:rFonts w:ascii="Times New Roman" w:hAnsi="Times New Roman"/>
          <w:sz w:val="24"/>
          <w:szCs w:val="24"/>
        </w:rPr>
        <w:t>27</w:t>
      </w:r>
      <w:r w:rsidR="00EA5D6D" w:rsidRPr="00EA5D6D">
        <w:rPr>
          <w:rFonts w:ascii="Times New Roman" w:hAnsi="Times New Roman"/>
          <w:sz w:val="24"/>
          <w:szCs w:val="24"/>
          <w:vertAlign w:val="superscript"/>
        </w:rPr>
        <w:t>th</w:t>
      </w:r>
      <w:r w:rsidR="00EA5D6D">
        <w:rPr>
          <w:rFonts w:ascii="Times New Roman" w:hAnsi="Times New Roman"/>
          <w:sz w:val="24"/>
          <w:szCs w:val="24"/>
        </w:rPr>
        <w:t xml:space="preserve"> </w:t>
      </w:r>
      <w:r w:rsidR="00734E0C">
        <w:rPr>
          <w:rFonts w:ascii="Times New Roman" w:hAnsi="Times New Roman"/>
          <w:sz w:val="24"/>
          <w:szCs w:val="24"/>
        </w:rPr>
        <w:t>31</w:t>
      </w:r>
      <w:r w:rsidR="00734E0C" w:rsidRPr="00734E0C">
        <w:rPr>
          <w:rFonts w:ascii="Times New Roman" w:hAnsi="Times New Roman"/>
          <w:sz w:val="24"/>
          <w:szCs w:val="24"/>
          <w:vertAlign w:val="superscript"/>
        </w:rPr>
        <w:t>st</w:t>
      </w:r>
      <w:r w:rsidR="00734E0C">
        <w:rPr>
          <w:rFonts w:ascii="Times New Roman" w:hAnsi="Times New Roman"/>
          <w:sz w:val="24"/>
          <w:szCs w:val="24"/>
        </w:rPr>
        <w:t xml:space="preserve"> &amp; 32</w:t>
      </w:r>
      <w:r w:rsidR="00734E0C" w:rsidRPr="00734E0C">
        <w:rPr>
          <w:rFonts w:ascii="Times New Roman" w:hAnsi="Times New Roman"/>
          <w:sz w:val="24"/>
          <w:szCs w:val="24"/>
          <w:vertAlign w:val="superscript"/>
        </w:rPr>
        <w:t>nd</w:t>
      </w:r>
      <w:r w:rsidR="00734E0C">
        <w:rPr>
          <w:rFonts w:ascii="Times New Roman" w:hAnsi="Times New Roman"/>
          <w:sz w:val="24"/>
          <w:szCs w:val="24"/>
        </w:rPr>
        <w:t xml:space="preserve"> places. </w:t>
      </w:r>
      <w:r w:rsidR="00EA5D6D">
        <w:rPr>
          <w:rFonts w:ascii="Times New Roman" w:hAnsi="Times New Roman"/>
          <w:sz w:val="24"/>
          <w:szCs w:val="24"/>
        </w:rPr>
        <w:t xml:space="preserve">Club mate J Burt </w:t>
      </w:r>
      <w:r w:rsidR="00FF5539">
        <w:rPr>
          <w:rFonts w:ascii="Times New Roman" w:hAnsi="Times New Roman"/>
          <w:sz w:val="24"/>
          <w:szCs w:val="24"/>
        </w:rPr>
        <w:t>wins 22</w:t>
      </w:r>
      <w:r w:rsidR="00FF5539" w:rsidRPr="00FF5539">
        <w:rPr>
          <w:rFonts w:ascii="Times New Roman" w:hAnsi="Times New Roman"/>
          <w:sz w:val="24"/>
          <w:szCs w:val="24"/>
          <w:vertAlign w:val="superscript"/>
        </w:rPr>
        <w:t>nd</w:t>
      </w:r>
      <w:r w:rsidR="00FF5539">
        <w:rPr>
          <w:rFonts w:ascii="Times New Roman" w:hAnsi="Times New Roman"/>
          <w:sz w:val="24"/>
          <w:szCs w:val="24"/>
        </w:rPr>
        <w:t xml:space="preserve"> open with I McLelland of Bonnybridge club </w:t>
      </w:r>
      <w:r w:rsidR="000B0499">
        <w:rPr>
          <w:rFonts w:ascii="Times New Roman" w:hAnsi="Times New Roman"/>
          <w:sz w:val="24"/>
          <w:szCs w:val="24"/>
        </w:rPr>
        <w:t>winning 24</w:t>
      </w:r>
      <w:r w:rsidR="000B0499" w:rsidRPr="000B0499">
        <w:rPr>
          <w:rFonts w:ascii="Times New Roman" w:hAnsi="Times New Roman"/>
          <w:sz w:val="24"/>
          <w:szCs w:val="24"/>
          <w:vertAlign w:val="superscript"/>
        </w:rPr>
        <w:t>th</w:t>
      </w:r>
      <w:r w:rsidR="000B0499">
        <w:rPr>
          <w:rFonts w:ascii="Times New Roman" w:hAnsi="Times New Roman"/>
          <w:sz w:val="24"/>
          <w:szCs w:val="24"/>
        </w:rPr>
        <w:t xml:space="preserve"> open place. H Drummond </w:t>
      </w:r>
      <w:r w:rsidR="00966898">
        <w:rPr>
          <w:rFonts w:ascii="Times New Roman" w:hAnsi="Times New Roman"/>
          <w:sz w:val="24"/>
          <w:szCs w:val="24"/>
        </w:rPr>
        <w:t xml:space="preserve">Son &amp; Hilditch of Fauldhous </w:t>
      </w:r>
      <w:r w:rsidR="002F0D5D">
        <w:rPr>
          <w:rFonts w:ascii="Times New Roman" w:hAnsi="Times New Roman"/>
          <w:sz w:val="24"/>
          <w:szCs w:val="24"/>
        </w:rPr>
        <w:t>club are 29</w:t>
      </w:r>
      <w:r w:rsidR="002F0D5D" w:rsidRPr="002F0D5D">
        <w:rPr>
          <w:rFonts w:ascii="Times New Roman" w:hAnsi="Times New Roman"/>
          <w:sz w:val="24"/>
          <w:szCs w:val="24"/>
          <w:vertAlign w:val="superscript"/>
        </w:rPr>
        <w:t>th</w:t>
      </w:r>
      <w:r w:rsidR="002F0D5D">
        <w:rPr>
          <w:rFonts w:ascii="Times New Roman" w:hAnsi="Times New Roman"/>
          <w:sz w:val="24"/>
          <w:szCs w:val="24"/>
        </w:rPr>
        <w:t xml:space="preserve"> </w:t>
      </w:r>
      <w:r w:rsidR="00FF096C">
        <w:rPr>
          <w:rFonts w:ascii="Times New Roman" w:hAnsi="Times New Roman"/>
          <w:sz w:val="24"/>
          <w:szCs w:val="24"/>
        </w:rPr>
        <w:t xml:space="preserve">with </w:t>
      </w:r>
      <w:r w:rsidR="00AF7211">
        <w:rPr>
          <w:rFonts w:ascii="Times New Roman" w:hAnsi="Times New Roman"/>
          <w:sz w:val="24"/>
          <w:szCs w:val="24"/>
        </w:rPr>
        <w:t>Vic Couper of Bonnybridge club winning 34</w:t>
      </w:r>
      <w:r w:rsidR="00AF7211" w:rsidRPr="00AF7211">
        <w:rPr>
          <w:rFonts w:ascii="Times New Roman" w:hAnsi="Times New Roman"/>
          <w:sz w:val="24"/>
          <w:szCs w:val="24"/>
          <w:vertAlign w:val="superscript"/>
        </w:rPr>
        <w:t>th</w:t>
      </w:r>
      <w:r w:rsidR="00AF7211">
        <w:rPr>
          <w:rFonts w:ascii="Times New Roman" w:hAnsi="Times New Roman"/>
          <w:sz w:val="24"/>
          <w:szCs w:val="24"/>
        </w:rPr>
        <w:t xml:space="preserve"> open. </w:t>
      </w:r>
    </w:p>
    <w:p w14:paraId="43B3AD37" w14:textId="56362C44" w:rsidR="00797A28" w:rsidRPr="00AF7211" w:rsidRDefault="00F63D55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 w:rsidRPr="00AF7211">
        <w:rPr>
          <w:rFonts w:ascii="Times New Roman" w:hAnsi="Times New Roman"/>
          <w:b/>
          <w:bCs/>
          <w:sz w:val="24"/>
          <w:szCs w:val="24"/>
        </w:rPr>
        <w:t>Balerno 95</w:t>
      </w:r>
      <w:r w:rsidR="000311F9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0" w:name="_Hlk105939753"/>
      <w:r w:rsidR="000311F9">
        <w:rPr>
          <w:rFonts w:ascii="Times New Roman" w:hAnsi="Times New Roman"/>
          <w:b/>
          <w:bCs/>
          <w:sz w:val="24"/>
          <w:szCs w:val="24"/>
        </w:rPr>
        <w:t xml:space="preserve">birds; </w:t>
      </w:r>
      <w:bookmarkEnd w:id="0"/>
      <w:r w:rsidRPr="00AF7211">
        <w:rPr>
          <w:rFonts w:ascii="Times New Roman" w:hAnsi="Times New Roman"/>
          <w:sz w:val="24"/>
          <w:szCs w:val="24"/>
        </w:rPr>
        <w:t xml:space="preserve">C Ross 1324.592, 1275.261, 1272.116, C Bain &amp; W Fairley 1255.474 </w:t>
      </w:r>
    </w:p>
    <w:p w14:paraId="631DBDFA" w14:textId="0F26D5B6" w:rsidR="001A104A" w:rsidRDefault="00F63D55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 w:rsidRPr="00AF7211">
        <w:rPr>
          <w:rFonts w:ascii="Times New Roman" w:hAnsi="Times New Roman"/>
          <w:b/>
          <w:bCs/>
          <w:sz w:val="24"/>
          <w:szCs w:val="24"/>
        </w:rPr>
        <w:t>Bonnybridge</w:t>
      </w:r>
      <w:r w:rsidRPr="00AF7211">
        <w:rPr>
          <w:rFonts w:ascii="Times New Roman" w:hAnsi="Times New Roman"/>
          <w:sz w:val="24"/>
          <w:szCs w:val="24"/>
        </w:rPr>
        <w:t xml:space="preserve"> </w:t>
      </w:r>
      <w:r w:rsidRPr="00AF7211">
        <w:rPr>
          <w:rFonts w:ascii="Times New Roman" w:hAnsi="Times New Roman"/>
          <w:b/>
          <w:bCs/>
          <w:sz w:val="24"/>
          <w:szCs w:val="24"/>
        </w:rPr>
        <w:t>157</w:t>
      </w:r>
      <w:r w:rsidR="000311F9">
        <w:rPr>
          <w:rFonts w:ascii="Times New Roman" w:hAnsi="Times New Roman"/>
          <w:b/>
          <w:bCs/>
          <w:sz w:val="24"/>
          <w:szCs w:val="24"/>
        </w:rPr>
        <w:t xml:space="preserve"> birds; </w:t>
      </w:r>
      <w:r w:rsidRPr="00AF7211">
        <w:rPr>
          <w:rFonts w:ascii="Times New Roman" w:hAnsi="Times New Roman"/>
          <w:sz w:val="24"/>
          <w:szCs w:val="24"/>
        </w:rPr>
        <w:t>Law</w:t>
      </w:r>
      <w:r w:rsidR="009321A3">
        <w:rPr>
          <w:rFonts w:ascii="Times New Roman" w:hAnsi="Times New Roman"/>
          <w:sz w:val="24"/>
          <w:szCs w:val="24"/>
        </w:rPr>
        <w:t xml:space="preserve"> </w:t>
      </w:r>
      <w:r w:rsidRPr="00AF7211">
        <w:rPr>
          <w:rFonts w:ascii="Times New Roman" w:hAnsi="Times New Roman"/>
          <w:sz w:val="24"/>
          <w:szCs w:val="24"/>
        </w:rPr>
        <w:t>&amp;</w:t>
      </w:r>
      <w:r w:rsidR="009321A3">
        <w:rPr>
          <w:rFonts w:ascii="Times New Roman" w:hAnsi="Times New Roman"/>
          <w:sz w:val="24"/>
          <w:szCs w:val="24"/>
        </w:rPr>
        <w:t xml:space="preserve"> </w:t>
      </w:r>
      <w:r w:rsidRPr="00AF7211">
        <w:rPr>
          <w:rFonts w:ascii="Times New Roman" w:hAnsi="Times New Roman"/>
          <w:sz w:val="24"/>
          <w:szCs w:val="24"/>
        </w:rPr>
        <w:t>Brady 1358.093, Wells</w:t>
      </w:r>
      <w:r w:rsidR="009321A3">
        <w:rPr>
          <w:rFonts w:ascii="Times New Roman" w:hAnsi="Times New Roman"/>
          <w:sz w:val="24"/>
          <w:szCs w:val="24"/>
        </w:rPr>
        <w:t xml:space="preserve"> </w:t>
      </w:r>
      <w:r w:rsidRPr="00AF7211">
        <w:rPr>
          <w:rFonts w:ascii="Times New Roman" w:hAnsi="Times New Roman"/>
          <w:sz w:val="24"/>
          <w:szCs w:val="24"/>
        </w:rPr>
        <w:t>&amp;</w:t>
      </w:r>
      <w:r w:rsidR="009321A3">
        <w:rPr>
          <w:rFonts w:ascii="Times New Roman" w:hAnsi="Times New Roman"/>
          <w:sz w:val="24"/>
          <w:szCs w:val="24"/>
        </w:rPr>
        <w:t xml:space="preserve"> </w:t>
      </w:r>
      <w:r w:rsidRPr="00AF7211">
        <w:rPr>
          <w:rFonts w:ascii="Times New Roman" w:hAnsi="Times New Roman"/>
          <w:sz w:val="24"/>
          <w:szCs w:val="24"/>
        </w:rPr>
        <w:t xml:space="preserve">Scott 1354.271, I McLelland 1297.394, V Couper 1280.860 </w:t>
      </w:r>
    </w:p>
    <w:p w14:paraId="729E95E4" w14:textId="79BC556F" w:rsidR="00797A28" w:rsidRPr="00AF7211" w:rsidRDefault="00F63D55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 w:rsidRPr="0065144C">
        <w:rPr>
          <w:rFonts w:ascii="Times New Roman" w:hAnsi="Times New Roman"/>
          <w:b/>
          <w:bCs/>
          <w:sz w:val="24"/>
          <w:szCs w:val="24"/>
        </w:rPr>
        <w:t>Carnwath 165</w:t>
      </w:r>
      <w:r w:rsidR="009321A3">
        <w:rPr>
          <w:rFonts w:ascii="Times New Roman" w:hAnsi="Times New Roman"/>
          <w:sz w:val="24"/>
          <w:szCs w:val="24"/>
        </w:rPr>
        <w:t xml:space="preserve"> </w:t>
      </w:r>
      <w:r w:rsidR="001A104A">
        <w:rPr>
          <w:rFonts w:ascii="Times New Roman" w:hAnsi="Times New Roman"/>
          <w:b/>
          <w:bCs/>
          <w:sz w:val="24"/>
          <w:szCs w:val="24"/>
        </w:rPr>
        <w:t>birds;</w:t>
      </w:r>
      <w:r w:rsidR="009321A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F7211">
        <w:rPr>
          <w:rFonts w:ascii="Times New Roman" w:hAnsi="Times New Roman"/>
          <w:sz w:val="24"/>
          <w:szCs w:val="24"/>
        </w:rPr>
        <w:t xml:space="preserve">S McArdle 1344.592, Thomson Bros 1316.220, S McArdle 1272.807, 1256.196 </w:t>
      </w:r>
    </w:p>
    <w:p w14:paraId="3A3053FB" w14:textId="04CFE795" w:rsidR="00797A28" w:rsidRPr="00AF7211" w:rsidRDefault="00F63D55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 w:rsidRPr="00AF7211">
        <w:rPr>
          <w:rFonts w:ascii="Times New Roman" w:hAnsi="Times New Roman"/>
          <w:b/>
          <w:bCs/>
          <w:sz w:val="24"/>
          <w:szCs w:val="24"/>
        </w:rPr>
        <w:t>East Calder 98</w:t>
      </w:r>
      <w:r w:rsidRPr="00AF7211">
        <w:rPr>
          <w:rFonts w:ascii="Times New Roman" w:hAnsi="Times New Roman"/>
          <w:sz w:val="24"/>
          <w:szCs w:val="24"/>
        </w:rPr>
        <w:t xml:space="preserve"> </w:t>
      </w:r>
      <w:r w:rsidR="001A104A">
        <w:rPr>
          <w:rFonts w:ascii="Times New Roman" w:hAnsi="Times New Roman"/>
          <w:b/>
          <w:bCs/>
          <w:sz w:val="24"/>
          <w:szCs w:val="24"/>
        </w:rPr>
        <w:t xml:space="preserve">birds; </w:t>
      </w:r>
      <w:r w:rsidRPr="00AF7211">
        <w:rPr>
          <w:rFonts w:ascii="Times New Roman" w:hAnsi="Times New Roman"/>
          <w:sz w:val="24"/>
          <w:szCs w:val="24"/>
        </w:rPr>
        <w:t xml:space="preserve">J Sweeney 1353.814, F Jamieson &amp; Son 1352.407, 1341.173, 1333,306 </w:t>
      </w:r>
    </w:p>
    <w:p w14:paraId="42371585" w14:textId="49268AA5" w:rsidR="00797A28" w:rsidRPr="00AF7211" w:rsidRDefault="00F63D55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 w:rsidRPr="00AF7211">
        <w:rPr>
          <w:rFonts w:ascii="Times New Roman" w:hAnsi="Times New Roman"/>
          <w:b/>
          <w:bCs/>
          <w:sz w:val="24"/>
          <w:szCs w:val="24"/>
        </w:rPr>
        <w:t>Fauldhouse 240</w:t>
      </w:r>
      <w:r w:rsidRPr="00AF7211">
        <w:rPr>
          <w:rFonts w:ascii="Times New Roman" w:hAnsi="Times New Roman"/>
          <w:sz w:val="24"/>
          <w:szCs w:val="24"/>
        </w:rPr>
        <w:t xml:space="preserve"> </w:t>
      </w:r>
      <w:r w:rsidR="001A104A">
        <w:rPr>
          <w:rFonts w:ascii="Times New Roman" w:hAnsi="Times New Roman"/>
          <w:b/>
          <w:bCs/>
          <w:sz w:val="24"/>
          <w:szCs w:val="24"/>
        </w:rPr>
        <w:t xml:space="preserve">birds; </w:t>
      </w:r>
      <w:r w:rsidRPr="00AF7211">
        <w:rPr>
          <w:rFonts w:ascii="Times New Roman" w:hAnsi="Times New Roman"/>
          <w:sz w:val="24"/>
          <w:szCs w:val="24"/>
        </w:rPr>
        <w:t xml:space="preserve">T Gavin 1352.785, L Lumsden, Colligan &amp; Hope 1340.464, T Gavin 1321.367, L Lumsden, Colligan &amp; Hope 1311.223 </w:t>
      </w:r>
    </w:p>
    <w:p w14:paraId="2213E931" w14:textId="4884009D" w:rsidR="00F63D55" w:rsidRPr="00AF7211" w:rsidRDefault="00F63D55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 w:rsidRPr="00AF7211">
        <w:rPr>
          <w:rFonts w:ascii="Times New Roman" w:hAnsi="Times New Roman"/>
          <w:b/>
          <w:bCs/>
          <w:sz w:val="24"/>
          <w:szCs w:val="24"/>
        </w:rPr>
        <w:t>West Calder 184</w:t>
      </w:r>
      <w:r w:rsidRPr="00AF7211">
        <w:rPr>
          <w:rFonts w:ascii="Times New Roman" w:hAnsi="Times New Roman"/>
          <w:sz w:val="24"/>
          <w:szCs w:val="24"/>
        </w:rPr>
        <w:t xml:space="preserve"> </w:t>
      </w:r>
      <w:r w:rsidR="001A104A">
        <w:rPr>
          <w:rFonts w:ascii="Times New Roman" w:hAnsi="Times New Roman"/>
          <w:b/>
          <w:bCs/>
          <w:sz w:val="24"/>
          <w:szCs w:val="24"/>
        </w:rPr>
        <w:t xml:space="preserve">birds; </w:t>
      </w:r>
      <w:r w:rsidRPr="00AF7211">
        <w:rPr>
          <w:rFonts w:ascii="Times New Roman" w:hAnsi="Times New Roman"/>
          <w:sz w:val="24"/>
          <w:szCs w:val="24"/>
        </w:rPr>
        <w:t xml:space="preserve">J Bird 1323.845, J Hadfield 1300.058, 1298.845, J Burt 1298.289 </w:t>
      </w:r>
    </w:p>
    <w:p w14:paraId="3454AB0A" w14:textId="02623AFB" w:rsidR="003A2A01" w:rsidRPr="009A566D" w:rsidRDefault="003A2A01" w:rsidP="003A2A01">
      <w:pPr>
        <w:shd w:val="clear" w:color="auto" w:fill="FFFFFF"/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 w:eastAsia="en-GB"/>
        </w:rPr>
      </w:pPr>
      <w:r w:rsidRPr="009A566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 w:eastAsia="en-GB"/>
        </w:rPr>
        <w:t xml:space="preserve">Dundee </w:t>
      </w:r>
    </w:p>
    <w:p w14:paraId="6B17514D" w14:textId="1E8F3734" w:rsidR="00BD6A26" w:rsidRPr="00D122A2" w:rsidRDefault="00D122A2" w:rsidP="00257FBE">
      <w:p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News from </w:t>
      </w:r>
      <w:r w:rsidR="003A2A01" w:rsidRPr="009A566D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press officer Brian Donnelly who writes;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Hi Joe,</w:t>
      </w:r>
      <w:r w:rsidR="001440BF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f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or our </w:t>
      </w:r>
      <w:r w:rsidR="001440BF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7</w:t>
      </w:r>
      <w:r w:rsidR="001440BF" w:rsidRPr="001440BF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en-GB"/>
        </w:rPr>
        <w:t>th</w:t>
      </w:r>
      <w:r w:rsidR="001440BF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race of the season we should have been racing from Leicester.  However, due to unfavourable weather conditions at Leicester, the convoy was moved back to Newark, around </w:t>
      </w:r>
      <w:r w:rsidR="001B15DA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a distance of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250 miles for most club members. </w:t>
      </w:r>
      <w:r w:rsidR="001B15DA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10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members sent 180 birds</w:t>
      </w:r>
      <w:r w:rsidR="00400820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these were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liberated at 11</w:t>
      </w:r>
      <w:r w:rsidR="00400820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-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15 into a north east wind.</w:t>
      </w:r>
      <w:r w:rsidR="00400820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Winning for the </w:t>
      </w:r>
      <w:r w:rsidR="0015122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4</w:t>
      </w:r>
      <w:r w:rsidR="00151221" w:rsidRPr="00151221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en-GB"/>
        </w:rPr>
        <w:t>th</w:t>
      </w:r>
      <w:r w:rsidR="0015122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week running, is the very consistent loft of Danny Henderson. Danny had </w:t>
      </w:r>
      <w:r w:rsidR="0015122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2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yearling cocks arrive together to take first and </w:t>
      </w:r>
      <w:r w:rsidR="00314414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2</w:t>
      </w:r>
      <w:r w:rsidR="00314414" w:rsidRPr="00314414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en-GB"/>
        </w:rPr>
        <w:t>nd</w:t>
      </w:r>
      <w:r w:rsidR="00314414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club.  Danny's first pigeon over the pad on </w:t>
      </w:r>
      <w:r w:rsidR="00314414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a </w:t>
      </w:r>
      <w:r w:rsidR="004534C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velocity of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1361.9 ypm </w:t>
      </w:r>
      <w:r w:rsidR="004534C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was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bred from a Billy Bilsland cock </w:t>
      </w:r>
      <w:r w:rsidR="00E67834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a (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brother to </w:t>
      </w:r>
      <w:r w:rsidR="0001470A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2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national winners for Billy</w:t>
      </w:r>
      <w:r w:rsidR="00E67834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)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, when paired to Danny's own national winner " Rollercoaster", winner of </w:t>
      </w:r>
      <w:r w:rsidR="00505846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1</w:t>
      </w:r>
      <w:r w:rsidR="00505846" w:rsidRPr="0050584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en-GB"/>
        </w:rPr>
        <w:t>st</w:t>
      </w:r>
      <w:r w:rsidR="00505846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open SNRPC Hazebrouck.</w:t>
      </w:r>
      <w:r w:rsidR="00505846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Danny's </w:t>
      </w:r>
      <w:r w:rsidR="002E1219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2</w:t>
      </w:r>
      <w:r w:rsidR="002E1219" w:rsidRPr="002E121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en-GB"/>
        </w:rPr>
        <w:t>nd</w:t>
      </w:r>
      <w:r w:rsidR="002E1219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bird, on 1361.6 ypm is from Hardy Kruger bloodlines, his sire has been twice </w:t>
      </w:r>
      <w:r w:rsidR="001C6634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1</w:t>
      </w:r>
      <w:r w:rsidR="001C6634" w:rsidRPr="001C6634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en-GB"/>
        </w:rPr>
        <w:t>st</w:t>
      </w:r>
      <w:r w:rsidR="001C6634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federation for Danny, being bred down through </w:t>
      </w:r>
      <w:r w:rsidR="003B688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‘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Ribery</w:t>
      </w:r>
      <w:r w:rsidR="003B688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’</w:t>
      </w:r>
      <w:r w:rsidR="00AE333A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&amp; ‘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Letizia</w:t>
      </w:r>
      <w:r w:rsidR="00AE333A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’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lines. The dam of Danny's </w:t>
      </w:r>
      <w:r w:rsidR="00AE333A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2</w:t>
      </w:r>
      <w:r w:rsidR="00AE333A" w:rsidRPr="00AE333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en-GB"/>
        </w:rPr>
        <w:t>nd</w:t>
      </w:r>
      <w:r w:rsidR="00AE333A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club winner is a daughter of </w:t>
      </w:r>
      <w:r w:rsidR="00506246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‘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The Magician</w:t>
      </w:r>
      <w:r w:rsidR="00506246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’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when he was paired onto a daughter of </w:t>
      </w:r>
      <w:r w:rsidR="003B688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‘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Ribery</w:t>
      </w:r>
      <w:r w:rsidR="003B688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’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. Both Danny's timers are flown on the roundabout system.</w:t>
      </w:r>
      <w:r w:rsidR="00506246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Third club, and knocking on the door again is federation president, John Wiseman. </w:t>
      </w:r>
      <w:r w:rsidR="00B25FA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Who timed a </w:t>
      </w:r>
      <w:r w:rsidR="00257FBE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2-year-old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blue cock on 1359 ypm, </w:t>
      </w:r>
      <w:r w:rsidR="00B25FA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he is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flown on the widowhood </w:t>
      </w:r>
      <w:r w:rsidR="00257FBE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system?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This bird is from a first cross of pigeons from the late John Duthie and Bruce McKenzie</w:t>
      </w:r>
      <w:r w:rsidR="00454377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both of Dundee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.</w:t>
      </w:r>
      <w:r w:rsidR="00454377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</w:t>
      </w:r>
      <w:r w:rsidR="00352526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4</w:t>
      </w:r>
      <w:r w:rsidR="00352526" w:rsidRPr="0035252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GB" w:eastAsia="en-GB"/>
        </w:rPr>
        <w:t>th</w:t>
      </w:r>
      <w:r w:rsidR="00352526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club is Charlie Watson, who is having a very consistent season. Charlie timed a </w:t>
      </w:r>
      <w:r w:rsidR="00CB64B9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three-year-old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grizzle cock on 1348 ypm, </w:t>
      </w:r>
      <w:r w:rsidR="00CB64B9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he is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flown on the natural system. </w:t>
      </w:r>
      <w:r w:rsidR="00CB64B9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His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sire is from the bloodlines of the late John Duthie and the dam is Ray Lander </w:t>
      </w:r>
      <w:r w:rsidR="008B0075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lastRenderedPageBreak/>
        <w:t>cross Bricoux.</w:t>
      </w:r>
      <w:r w:rsidR="00BD6A26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Brian winner is from a </w:t>
      </w:r>
      <w:r w:rsidR="00EF502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illy Bi</w:t>
      </w:r>
      <w:r w:rsidR="004D64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l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sland cock that is a brother </w:t>
      </w:r>
      <w:r w:rsidR="004D64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to 2 of Billy’s 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National winners</w:t>
      </w:r>
      <w:r w:rsidR="002045F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; 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and the </w:t>
      </w:r>
      <w:r w:rsidR="002045F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am is from </w:t>
      </w:r>
      <w:r w:rsidR="002045F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‘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Rollercoaster</w:t>
      </w:r>
      <w:r w:rsidR="002045F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’ winner of 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1</w:t>
      </w:r>
      <w:r w:rsidR="00D00F2A" w:rsidRPr="002045F8">
        <w:rPr>
          <w:rFonts w:ascii="Times New Roman" w:hAnsi="Times New Roman"/>
          <w:color w:val="222222"/>
          <w:sz w:val="24"/>
          <w:szCs w:val="24"/>
          <w:shd w:val="clear" w:color="auto" w:fill="FFFFFF"/>
          <w:vertAlign w:val="superscript"/>
        </w:rPr>
        <w:t>st</w:t>
      </w:r>
      <w:r w:rsidR="002045F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AB770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SNRPC n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ational from </w:t>
      </w:r>
      <w:r w:rsidR="00AB770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    </w:t>
      </w:r>
      <w:r w:rsidR="00D92901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Hazebrouck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for myself</w:t>
      </w:r>
      <w:r w:rsidR="00FC6E2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. 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The 2</w:t>
      </w:r>
      <w:r w:rsidR="00D00F2A" w:rsidRPr="00FC6E21">
        <w:rPr>
          <w:rFonts w:ascii="Times New Roman" w:hAnsi="Times New Roman"/>
          <w:color w:val="222222"/>
          <w:sz w:val="24"/>
          <w:szCs w:val="24"/>
          <w:shd w:val="clear" w:color="auto" w:fill="FFFFFF"/>
          <w:vertAlign w:val="superscript"/>
        </w:rPr>
        <w:t>nd</w:t>
      </w:r>
      <w:r w:rsidR="00FC6E2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bird is a hardy </w:t>
      </w:r>
      <w:r w:rsidR="00FC6E21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Kruger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257FBE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its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FC6E2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ire has been </w:t>
      </w:r>
      <w:r w:rsidR="00FC6E2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1</w:t>
      </w:r>
      <w:r w:rsidR="00FC6E21" w:rsidRPr="00FC6E21">
        <w:rPr>
          <w:rFonts w:ascii="Times New Roman" w:hAnsi="Times New Roman"/>
          <w:color w:val="222222"/>
          <w:sz w:val="24"/>
          <w:szCs w:val="24"/>
          <w:shd w:val="clear" w:color="auto" w:fill="FFFFFF"/>
          <w:vertAlign w:val="superscript"/>
        </w:rPr>
        <w:t>st</w:t>
      </w:r>
      <w:r w:rsidR="00FC6E2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federation Twice for 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myself and is down through </w:t>
      </w:r>
      <w:r w:rsidR="00C71CE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‘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Ribery</w:t>
      </w:r>
      <w:r w:rsidR="00C71CE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’ &amp; ‘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Letizia</w:t>
      </w:r>
      <w:r w:rsidR="002171B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’ 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the </w:t>
      </w:r>
      <w:r w:rsidR="002171B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am is a daughter of the </w:t>
      </w:r>
      <w:r w:rsidR="002171B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‘</w:t>
      </w:r>
      <w:r w:rsidR="00257FBE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Magician</w:t>
      </w:r>
      <w:r w:rsidR="002171B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’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when paired onto a daughter of </w:t>
      </w:r>
      <w:r w:rsidR="002171B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‘R</w:t>
      </w:r>
      <w:r w:rsidR="00D00F2A" w:rsidRPr="00D122A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ibery</w:t>
      </w:r>
      <w:r w:rsidR="00A40D4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’. </w:t>
      </w:r>
      <w:r w:rsidR="00BD6A26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Congratulations lads</w:t>
      </w:r>
      <w:r w:rsidR="00A40D4D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and kindest r</w:t>
      </w:r>
      <w:r w:rsidR="00BD6A26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egards Brian</w:t>
      </w:r>
      <w:r w:rsidR="00257FBE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’</w:t>
      </w:r>
      <w:r w:rsidR="00BD6A26" w:rsidRPr="00D122A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.</w:t>
      </w:r>
    </w:p>
    <w:p w14:paraId="3C33A36D" w14:textId="38586100" w:rsidR="003A2A01" w:rsidRPr="009A566D" w:rsidRDefault="003A2A01" w:rsidP="003A2A01">
      <w:pPr>
        <w:shd w:val="clear" w:color="auto" w:fill="FFFFFF"/>
        <w:suppressAutoHyphens w:val="0"/>
        <w:autoSpaceDN/>
        <w:rPr>
          <w:rFonts w:ascii="Times New Roman" w:hAnsi="Times New Roman"/>
          <w:b/>
          <w:bCs/>
          <w:sz w:val="24"/>
          <w:szCs w:val="24"/>
        </w:rPr>
      </w:pPr>
      <w:r w:rsidRPr="009A566D">
        <w:rPr>
          <w:rFonts w:ascii="Times New Roman" w:hAnsi="Times New Roman"/>
          <w:b/>
          <w:bCs/>
          <w:sz w:val="24"/>
          <w:szCs w:val="24"/>
        </w:rPr>
        <w:t>East of Scotland Federation</w:t>
      </w:r>
    </w:p>
    <w:p w14:paraId="24115CFF" w14:textId="113DF992" w:rsidR="003A2A01" w:rsidRPr="009A566D" w:rsidRDefault="003A2A01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 w:rsidRPr="009A566D">
        <w:rPr>
          <w:rFonts w:ascii="Times New Roman" w:hAnsi="Times New Roman"/>
          <w:sz w:val="24"/>
          <w:szCs w:val="24"/>
        </w:rPr>
        <w:t>News from Tom McEwen who writes, ‘Hi Joe,</w:t>
      </w:r>
      <w:r w:rsidR="00532FA5">
        <w:rPr>
          <w:rFonts w:ascii="Times New Roman" w:hAnsi="Times New Roman"/>
          <w:sz w:val="24"/>
          <w:szCs w:val="24"/>
        </w:rPr>
        <w:t xml:space="preserve"> the federation were at Newark </w:t>
      </w:r>
      <w:r w:rsidR="009059D2">
        <w:rPr>
          <w:rFonts w:ascii="Times New Roman" w:hAnsi="Times New Roman"/>
          <w:sz w:val="24"/>
          <w:szCs w:val="24"/>
        </w:rPr>
        <w:t>with the convoy liberated at 11-15am into a north east wind. It was another great race for Keith Howie of Prestonpans</w:t>
      </w:r>
      <w:r w:rsidR="004337AB">
        <w:rPr>
          <w:rFonts w:ascii="Times New Roman" w:hAnsi="Times New Roman"/>
          <w:sz w:val="24"/>
          <w:szCs w:val="24"/>
        </w:rPr>
        <w:t xml:space="preserve"> as he topped the federation and also took 2</w:t>
      </w:r>
      <w:r w:rsidR="004337AB" w:rsidRPr="004337AB">
        <w:rPr>
          <w:rFonts w:ascii="Times New Roman" w:hAnsi="Times New Roman"/>
          <w:sz w:val="24"/>
          <w:szCs w:val="24"/>
          <w:vertAlign w:val="superscript"/>
        </w:rPr>
        <w:t>nd</w:t>
      </w:r>
      <w:r w:rsidR="004337AB">
        <w:rPr>
          <w:rFonts w:ascii="Times New Roman" w:hAnsi="Times New Roman"/>
          <w:sz w:val="24"/>
          <w:szCs w:val="24"/>
        </w:rPr>
        <w:t xml:space="preserve"> 8</w:t>
      </w:r>
      <w:r w:rsidR="004337AB" w:rsidRPr="004337AB">
        <w:rPr>
          <w:rFonts w:ascii="Times New Roman" w:hAnsi="Times New Roman"/>
          <w:sz w:val="24"/>
          <w:szCs w:val="24"/>
          <w:vertAlign w:val="superscript"/>
        </w:rPr>
        <w:t>th</w:t>
      </w:r>
      <w:r w:rsidR="004337AB">
        <w:rPr>
          <w:rFonts w:ascii="Times New Roman" w:hAnsi="Times New Roman"/>
          <w:sz w:val="24"/>
          <w:szCs w:val="24"/>
        </w:rPr>
        <w:t xml:space="preserve"> &amp; 10</w:t>
      </w:r>
      <w:r w:rsidR="004337AB" w:rsidRPr="004337AB">
        <w:rPr>
          <w:rFonts w:ascii="Times New Roman" w:hAnsi="Times New Roman"/>
          <w:sz w:val="24"/>
          <w:szCs w:val="24"/>
          <w:vertAlign w:val="superscript"/>
        </w:rPr>
        <w:t>th</w:t>
      </w:r>
      <w:r w:rsidR="004337AB">
        <w:rPr>
          <w:rFonts w:ascii="Times New Roman" w:hAnsi="Times New Roman"/>
          <w:sz w:val="24"/>
          <w:szCs w:val="24"/>
        </w:rPr>
        <w:t xml:space="preserve"> positions. The federation winner was a </w:t>
      </w:r>
      <w:r w:rsidR="00F81D87">
        <w:rPr>
          <w:rFonts w:ascii="Times New Roman" w:hAnsi="Times New Roman"/>
          <w:sz w:val="24"/>
          <w:szCs w:val="24"/>
        </w:rPr>
        <w:t>3-year-old</w:t>
      </w:r>
      <w:r w:rsidR="004337AB">
        <w:rPr>
          <w:rFonts w:ascii="Times New Roman" w:hAnsi="Times New Roman"/>
          <w:sz w:val="24"/>
          <w:szCs w:val="24"/>
        </w:rPr>
        <w:t xml:space="preserve"> </w:t>
      </w:r>
      <w:r w:rsidR="00EC4A9A">
        <w:rPr>
          <w:rFonts w:ascii="Times New Roman" w:hAnsi="Times New Roman"/>
          <w:sz w:val="24"/>
          <w:szCs w:val="24"/>
        </w:rPr>
        <w:t xml:space="preserve">dark chequer cock, </w:t>
      </w:r>
      <w:r w:rsidR="00681F00">
        <w:rPr>
          <w:rFonts w:ascii="Times New Roman" w:hAnsi="Times New Roman"/>
          <w:sz w:val="24"/>
          <w:szCs w:val="24"/>
        </w:rPr>
        <w:t>it</w:t>
      </w:r>
      <w:r w:rsidR="00EC4A9A">
        <w:rPr>
          <w:rFonts w:ascii="Times New Roman" w:hAnsi="Times New Roman"/>
          <w:sz w:val="24"/>
          <w:szCs w:val="24"/>
        </w:rPr>
        <w:t xml:space="preserve"> topped the federation last year from </w:t>
      </w:r>
      <w:r w:rsidR="00BB5240">
        <w:rPr>
          <w:rFonts w:ascii="Times New Roman" w:hAnsi="Times New Roman"/>
          <w:sz w:val="24"/>
          <w:szCs w:val="24"/>
        </w:rPr>
        <w:t>Newark</w:t>
      </w:r>
      <w:r w:rsidR="00EC4A9A">
        <w:rPr>
          <w:rFonts w:ascii="Times New Roman" w:hAnsi="Times New Roman"/>
          <w:sz w:val="24"/>
          <w:szCs w:val="24"/>
        </w:rPr>
        <w:t xml:space="preserve"> and was also 4</w:t>
      </w:r>
      <w:r w:rsidR="00EC4A9A" w:rsidRPr="00EC4A9A">
        <w:rPr>
          <w:rFonts w:ascii="Times New Roman" w:hAnsi="Times New Roman"/>
          <w:sz w:val="24"/>
          <w:szCs w:val="24"/>
          <w:vertAlign w:val="superscript"/>
        </w:rPr>
        <w:t>th</w:t>
      </w:r>
      <w:r w:rsidR="00EC4A9A">
        <w:rPr>
          <w:rFonts w:ascii="Times New Roman" w:hAnsi="Times New Roman"/>
          <w:sz w:val="24"/>
          <w:szCs w:val="24"/>
        </w:rPr>
        <w:t xml:space="preserve"> federation </w:t>
      </w:r>
      <w:r w:rsidR="00B174CD">
        <w:rPr>
          <w:rFonts w:ascii="Times New Roman" w:hAnsi="Times New Roman"/>
          <w:sz w:val="24"/>
          <w:szCs w:val="24"/>
        </w:rPr>
        <w:t>from Newark last week. His sire was Keith’s great cock ‘Blue Arrow’</w:t>
      </w:r>
      <w:r w:rsidR="00F909A1">
        <w:rPr>
          <w:rFonts w:ascii="Times New Roman" w:hAnsi="Times New Roman"/>
          <w:sz w:val="24"/>
          <w:szCs w:val="24"/>
        </w:rPr>
        <w:t xml:space="preserve">. </w:t>
      </w:r>
      <w:r w:rsidR="00871F44">
        <w:rPr>
          <w:rFonts w:ascii="Times New Roman" w:hAnsi="Times New Roman"/>
          <w:sz w:val="24"/>
          <w:szCs w:val="24"/>
        </w:rPr>
        <w:t>Its</w:t>
      </w:r>
      <w:r w:rsidR="00F909A1">
        <w:rPr>
          <w:rFonts w:ascii="Times New Roman" w:hAnsi="Times New Roman"/>
          <w:sz w:val="24"/>
          <w:szCs w:val="24"/>
        </w:rPr>
        <w:t xml:space="preserve"> dam is a </w:t>
      </w:r>
      <w:r w:rsidR="00F81D87">
        <w:rPr>
          <w:rFonts w:ascii="Times New Roman" w:hAnsi="Times New Roman"/>
          <w:sz w:val="24"/>
          <w:szCs w:val="24"/>
        </w:rPr>
        <w:t xml:space="preserve">Soontjen </w:t>
      </w:r>
      <w:r w:rsidR="00F909A1">
        <w:rPr>
          <w:rFonts w:ascii="Times New Roman" w:hAnsi="Times New Roman"/>
          <w:sz w:val="24"/>
          <w:szCs w:val="24"/>
        </w:rPr>
        <w:t xml:space="preserve">on </w:t>
      </w:r>
      <w:r w:rsidR="006F0889">
        <w:rPr>
          <w:rFonts w:ascii="Times New Roman" w:hAnsi="Times New Roman"/>
          <w:sz w:val="24"/>
          <w:szCs w:val="24"/>
        </w:rPr>
        <w:t xml:space="preserve">bloodlines. John Bird </w:t>
      </w:r>
      <w:r w:rsidR="00DF000C">
        <w:rPr>
          <w:rFonts w:ascii="Times New Roman" w:hAnsi="Times New Roman"/>
          <w:sz w:val="24"/>
          <w:szCs w:val="24"/>
        </w:rPr>
        <w:t xml:space="preserve">from the ‘Pan’s’ </w:t>
      </w:r>
      <w:r w:rsidR="00ED0CE3">
        <w:rPr>
          <w:rFonts w:ascii="Times New Roman" w:hAnsi="Times New Roman"/>
          <w:sz w:val="24"/>
          <w:szCs w:val="24"/>
        </w:rPr>
        <w:t>is well to the fore in 3</w:t>
      </w:r>
      <w:r w:rsidR="00ED0CE3" w:rsidRPr="00ED0CE3">
        <w:rPr>
          <w:rFonts w:ascii="Times New Roman" w:hAnsi="Times New Roman"/>
          <w:sz w:val="24"/>
          <w:szCs w:val="24"/>
          <w:vertAlign w:val="superscript"/>
        </w:rPr>
        <w:t>rd</w:t>
      </w:r>
      <w:r w:rsidR="00ED0CE3">
        <w:rPr>
          <w:rFonts w:ascii="Times New Roman" w:hAnsi="Times New Roman"/>
          <w:sz w:val="24"/>
          <w:szCs w:val="24"/>
        </w:rPr>
        <w:t xml:space="preserve"> open with Graham Wardhau</w:t>
      </w:r>
      <w:r w:rsidR="00351077">
        <w:rPr>
          <w:rFonts w:ascii="Times New Roman" w:hAnsi="Times New Roman"/>
          <w:sz w:val="24"/>
          <w:szCs w:val="24"/>
        </w:rPr>
        <w:t>gh of Dirleton finishing well in 4</w:t>
      </w:r>
      <w:r w:rsidR="00351077" w:rsidRPr="00351077">
        <w:rPr>
          <w:rFonts w:ascii="Times New Roman" w:hAnsi="Times New Roman"/>
          <w:sz w:val="24"/>
          <w:szCs w:val="24"/>
          <w:vertAlign w:val="superscript"/>
        </w:rPr>
        <w:t>th</w:t>
      </w:r>
      <w:r w:rsidR="00351077">
        <w:rPr>
          <w:rFonts w:ascii="Times New Roman" w:hAnsi="Times New Roman"/>
          <w:sz w:val="24"/>
          <w:szCs w:val="24"/>
        </w:rPr>
        <w:t xml:space="preserve"> place. Former Gold Cup winner</w:t>
      </w:r>
      <w:r w:rsidR="000A2808">
        <w:rPr>
          <w:rFonts w:ascii="Times New Roman" w:hAnsi="Times New Roman"/>
          <w:sz w:val="24"/>
          <w:szCs w:val="24"/>
        </w:rPr>
        <w:t xml:space="preserve"> George Veitch of East Saltoun</w:t>
      </w:r>
      <w:r w:rsidR="00B37363">
        <w:rPr>
          <w:rFonts w:ascii="Times New Roman" w:hAnsi="Times New Roman"/>
          <w:sz w:val="24"/>
          <w:szCs w:val="24"/>
        </w:rPr>
        <w:t xml:space="preserve"> finishing with a great treble in 5</w:t>
      </w:r>
      <w:r w:rsidR="00B37363" w:rsidRPr="00B37363">
        <w:rPr>
          <w:rFonts w:ascii="Times New Roman" w:hAnsi="Times New Roman"/>
          <w:sz w:val="24"/>
          <w:szCs w:val="24"/>
          <w:vertAlign w:val="superscript"/>
        </w:rPr>
        <w:t>th</w:t>
      </w:r>
      <w:r w:rsidR="00B37363">
        <w:rPr>
          <w:rFonts w:ascii="Times New Roman" w:hAnsi="Times New Roman"/>
          <w:sz w:val="24"/>
          <w:szCs w:val="24"/>
        </w:rPr>
        <w:t xml:space="preserve"> 6</w:t>
      </w:r>
      <w:r w:rsidR="00B37363" w:rsidRPr="00B37363">
        <w:rPr>
          <w:rFonts w:ascii="Times New Roman" w:hAnsi="Times New Roman"/>
          <w:sz w:val="24"/>
          <w:szCs w:val="24"/>
          <w:vertAlign w:val="superscript"/>
        </w:rPr>
        <w:t>th</w:t>
      </w:r>
      <w:r w:rsidR="00B37363">
        <w:rPr>
          <w:rFonts w:ascii="Times New Roman" w:hAnsi="Times New Roman"/>
          <w:sz w:val="24"/>
          <w:szCs w:val="24"/>
        </w:rPr>
        <w:t xml:space="preserve"> &amp; 7</w:t>
      </w:r>
      <w:r w:rsidR="00B37363" w:rsidRPr="00B37363">
        <w:rPr>
          <w:rFonts w:ascii="Times New Roman" w:hAnsi="Times New Roman"/>
          <w:sz w:val="24"/>
          <w:szCs w:val="24"/>
          <w:vertAlign w:val="superscript"/>
        </w:rPr>
        <w:t>th</w:t>
      </w:r>
      <w:r w:rsidR="00B37363">
        <w:rPr>
          <w:rFonts w:ascii="Times New Roman" w:hAnsi="Times New Roman"/>
          <w:sz w:val="24"/>
          <w:szCs w:val="24"/>
        </w:rPr>
        <w:t xml:space="preserve"> positions. Tom &amp; Scott McEwen of </w:t>
      </w:r>
      <w:r w:rsidR="00BB5240">
        <w:rPr>
          <w:rFonts w:ascii="Times New Roman" w:hAnsi="Times New Roman"/>
          <w:sz w:val="24"/>
          <w:szCs w:val="24"/>
        </w:rPr>
        <w:t>Elphinstone</w:t>
      </w:r>
      <w:r w:rsidR="00B37363">
        <w:rPr>
          <w:rFonts w:ascii="Times New Roman" w:hAnsi="Times New Roman"/>
          <w:sz w:val="24"/>
          <w:szCs w:val="24"/>
        </w:rPr>
        <w:t xml:space="preserve"> </w:t>
      </w:r>
      <w:r w:rsidR="00BB5240">
        <w:rPr>
          <w:rFonts w:ascii="Times New Roman" w:hAnsi="Times New Roman"/>
          <w:sz w:val="24"/>
          <w:szCs w:val="24"/>
        </w:rPr>
        <w:t>complete the top 10 winning 9</w:t>
      </w:r>
      <w:r w:rsidR="00BB5240" w:rsidRPr="00BB5240">
        <w:rPr>
          <w:rFonts w:ascii="Times New Roman" w:hAnsi="Times New Roman"/>
          <w:sz w:val="24"/>
          <w:szCs w:val="24"/>
          <w:vertAlign w:val="superscript"/>
        </w:rPr>
        <w:t>th</w:t>
      </w:r>
      <w:r w:rsidR="00BB5240">
        <w:rPr>
          <w:rFonts w:ascii="Times New Roman" w:hAnsi="Times New Roman"/>
          <w:sz w:val="24"/>
          <w:szCs w:val="24"/>
        </w:rPr>
        <w:t xml:space="preserve"> open. </w:t>
      </w:r>
      <w:r w:rsidR="000A2808">
        <w:rPr>
          <w:rFonts w:ascii="Times New Roman" w:hAnsi="Times New Roman"/>
          <w:sz w:val="24"/>
          <w:szCs w:val="24"/>
        </w:rPr>
        <w:t xml:space="preserve"> </w:t>
      </w:r>
      <w:r w:rsidRPr="009A566D">
        <w:rPr>
          <w:rFonts w:ascii="Times New Roman" w:hAnsi="Times New Roman"/>
          <w:sz w:val="24"/>
          <w:szCs w:val="24"/>
        </w:rPr>
        <w:t xml:space="preserve"> </w:t>
      </w:r>
    </w:p>
    <w:p w14:paraId="492978A7" w14:textId="3276AEA2" w:rsidR="003A2A01" w:rsidRPr="009A566D" w:rsidRDefault="003A2A01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b/>
          <w:bCs/>
          <w:sz w:val="24"/>
          <w:szCs w:val="24"/>
        </w:rPr>
      </w:pPr>
      <w:r w:rsidRPr="009A566D">
        <w:rPr>
          <w:rFonts w:ascii="Times New Roman" w:hAnsi="Times New Roman"/>
          <w:b/>
          <w:bCs/>
          <w:sz w:val="24"/>
          <w:szCs w:val="24"/>
        </w:rPr>
        <w:t>Prestonpans Homing Society</w:t>
      </w:r>
    </w:p>
    <w:p w14:paraId="314C423E" w14:textId="5BA12C2E" w:rsidR="003A2A01" w:rsidRPr="009A566D" w:rsidRDefault="003A2A01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 w:rsidRPr="009A566D">
        <w:rPr>
          <w:rFonts w:ascii="Times New Roman" w:hAnsi="Times New Roman"/>
          <w:sz w:val="24"/>
          <w:szCs w:val="24"/>
        </w:rPr>
        <w:t xml:space="preserve">First </w:t>
      </w:r>
      <w:r w:rsidR="00A76B22">
        <w:rPr>
          <w:rFonts w:ascii="Times New Roman" w:hAnsi="Times New Roman"/>
          <w:sz w:val="24"/>
          <w:szCs w:val="24"/>
        </w:rPr>
        <w:t>and 2</w:t>
      </w:r>
      <w:r w:rsidR="00A76B22" w:rsidRPr="00A76B22">
        <w:rPr>
          <w:rFonts w:ascii="Times New Roman" w:hAnsi="Times New Roman"/>
          <w:sz w:val="24"/>
          <w:szCs w:val="24"/>
          <w:vertAlign w:val="superscript"/>
        </w:rPr>
        <w:t>nd</w:t>
      </w:r>
      <w:r w:rsidR="00A76B22">
        <w:rPr>
          <w:rFonts w:ascii="Times New Roman" w:hAnsi="Times New Roman"/>
          <w:sz w:val="24"/>
          <w:szCs w:val="24"/>
        </w:rPr>
        <w:t xml:space="preserve"> </w:t>
      </w:r>
      <w:r w:rsidRPr="009A566D">
        <w:rPr>
          <w:rFonts w:ascii="Times New Roman" w:hAnsi="Times New Roman"/>
          <w:sz w:val="24"/>
          <w:szCs w:val="24"/>
        </w:rPr>
        <w:t>club</w:t>
      </w:r>
      <w:r w:rsidR="00A76B22">
        <w:rPr>
          <w:rFonts w:ascii="Times New Roman" w:hAnsi="Times New Roman"/>
          <w:sz w:val="24"/>
          <w:szCs w:val="24"/>
        </w:rPr>
        <w:t xml:space="preserve"> is Keith Howie with the winner a </w:t>
      </w:r>
      <w:r w:rsidR="008B4153">
        <w:rPr>
          <w:rFonts w:ascii="Times New Roman" w:hAnsi="Times New Roman"/>
          <w:sz w:val="24"/>
          <w:szCs w:val="24"/>
        </w:rPr>
        <w:t>3-year-old</w:t>
      </w:r>
      <w:r w:rsidR="00A76B22">
        <w:rPr>
          <w:rFonts w:ascii="Times New Roman" w:hAnsi="Times New Roman"/>
          <w:sz w:val="24"/>
          <w:szCs w:val="24"/>
        </w:rPr>
        <w:t xml:space="preserve"> chequer cock</w:t>
      </w:r>
      <w:r w:rsidR="007F3F41">
        <w:rPr>
          <w:rFonts w:ascii="Times New Roman" w:hAnsi="Times New Roman"/>
          <w:sz w:val="24"/>
          <w:szCs w:val="24"/>
        </w:rPr>
        <w:t>, this bird topped the federation last year and was 4</w:t>
      </w:r>
      <w:r w:rsidR="007F3F41" w:rsidRPr="007F3F41">
        <w:rPr>
          <w:rFonts w:ascii="Times New Roman" w:hAnsi="Times New Roman"/>
          <w:sz w:val="24"/>
          <w:szCs w:val="24"/>
          <w:vertAlign w:val="superscript"/>
        </w:rPr>
        <w:t>th</w:t>
      </w:r>
      <w:r w:rsidR="007F3F41">
        <w:rPr>
          <w:rFonts w:ascii="Times New Roman" w:hAnsi="Times New Roman"/>
          <w:sz w:val="24"/>
          <w:szCs w:val="24"/>
        </w:rPr>
        <w:t xml:space="preserve"> fed last week. Keith’s 2</w:t>
      </w:r>
      <w:r w:rsidR="007F3F41" w:rsidRPr="007F3F41">
        <w:rPr>
          <w:rFonts w:ascii="Times New Roman" w:hAnsi="Times New Roman"/>
          <w:sz w:val="24"/>
          <w:szCs w:val="24"/>
          <w:vertAlign w:val="superscript"/>
        </w:rPr>
        <w:t>nd</w:t>
      </w:r>
      <w:r w:rsidR="007F3F41">
        <w:rPr>
          <w:rFonts w:ascii="Times New Roman" w:hAnsi="Times New Roman"/>
          <w:sz w:val="24"/>
          <w:szCs w:val="24"/>
        </w:rPr>
        <w:t xml:space="preserve"> bird </w:t>
      </w:r>
      <w:r w:rsidR="008B4153">
        <w:rPr>
          <w:rFonts w:ascii="Times New Roman" w:hAnsi="Times New Roman"/>
          <w:sz w:val="24"/>
          <w:szCs w:val="24"/>
        </w:rPr>
        <w:t>is a yearling blue cock bred by Spider Rowley from a Koopman crossed Van Den Bulk bloodlines.</w:t>
      </w:r>
      <w:r w:rsidR="00E40F02">
        <w:rPr>
          <w:rFonts w:ascii="Times New Roman" w:hAnsi="Times New Roman"/>
          <w:sz w:val="24"/>
          <w:szCs w:val="24"/>
        </w:rPr>
        <w:t xml:space="preserve"> This cock topped the federation from Darlington. 3</w:t>
      </w:r>
      <w:r w:rsidR="00E40F02" w:rsidRPr="00E40F02">
        <w:rPr>
          <w:rFonts w:ascii="Times New Roman" w:hAnsi="Times New Roman"/>
          <w:sz w:val="24"/>
          <w:szCs w:val="24"/>
          <w:vertAlign w:val="superscript"/>
        </w:rPr>
        <w:t>rd</w:t>
      </w:r>
      <w:r w:rsidR="00E40F02">
        <w:rPr>
          <w:rFonts w:ascii="Times New Roman" w:hAnsi="Times New Roman"/>
          <w:sz w:val="24"/>
          <w:szCs w:val="24"/>
        </w:rPr>
        <w:t xml:space="preserve"> club </w:t>
      </w:r>
      <w:r w:rsidR="00D6566A">
        <w:rPr>
          <w:rFonts w:ascii="Times New Roman" w:hAnsi="Times New Roman"/>
          <w:sz w:val="24"/>
          <w:szCs w:val="24"/>
        </w:rPr>
        <w:t xml:space="preserve">is John Bird with a </w:t>
      </w:r>
      <w:r w:rsidR="00871F44">
        <w:rPr>
          <w:rFonts w:ascii="Times New Roman" w:hAnsi="Times New Roman"/>
          <w:sz w:val="24"/>
          <w:szCs w:val="24"/>
        </w:rPr>
        <w:t>3-year-old</w:t>
      </w:r>
      <w:r w:rsidR="00D6566A">
        <w:rPr>
          <w:rFonts w:ascii="Times New Roman" w:hAnsi="Times New Roman"/>
          <w:sz w:val="24"/>
          <w:szCs w:val="24"/>
        </w:rPr>
        <w:t xml:space="preserve"> chequer hen from Vandenabeele crossed </w:t>
      </w:r>
      <w:r w:rsidR="007E6CB5">
        <w:rPr>
          <w:rFonts w:ascii="Times New Roman" w:hAnsi="Times New Roman"/>
          <w:sz w:val="24"/>
          <w:szCs w:val="24"/>
        </w:rPr>
        <w:t>Busschaert bloodlines</w:t>
      </w:r>
      <w:r w:rsidR="00F145E5">
        <w:rPr>
          <w:rFonts w:ascii="Times New Roman" w:hAnsi="Times New Roman"/>
          <w:sz w:val="24"/>
          <w:szCs w:val="24"/>
        </w:rPr>
        <w:t xml:space="preserve">. </w:t>
      </w:r>
      <w:r w:rsidR="007E6CB5">
        <w:rPr>
          <w:rFonts w:ascii="Times New Roman" w:hAnsi="Times New Roman"/>
          <w:sz w:val="24"/>
          <w:szCs w:val="24"/>
        </w:rPr>
        <w:t xml:space="preserve">Cheers Joe and all the best to you and Margaret, yours Tom’. </w:t>
      </w:r>
    </w:p>
    <w:p w14:paraId="5595FFA4" w14:textId="08340B0E" w:rsidR="003A2A01" w:rsidRPr="009A566D" w:rsidRDefault="003A2A01" w:rsidP="003A2A01">
      <w:pPr>
        <w:pStyle w:val="NormalWeb"/>
        <w:shd w:val="clear" w:color="auto" w:fill="FFFFFF"/>
        <w:spacing w:before="0" w:beforeAutospacing="0" w:after="0" w:afterAutospacing="0"/>
        <w:rPr>
          <w:b/>
          <w:bCs/>
        </w:rPr>
      </w:pPr>
      <w:r w:rsidRPr="009A566D">
        <w:rPr>
          <w:b/>
          <w:bCs/>
        </w:rPr>
        <w:t xml:space="preserve">Fife Federation of Homing Pigeon Societies; </w:t>
      </w:r>
    </w:p>
    <w:p w14:paraId="767D1C7A" w14:textId="5300D917" w:rsidR="003A2A01" w:rsidRPr="00F050DC" w:rsidRDefault="003A2A01" w:rsidP="00815F74">
      <w:pPr>
        <w:pStyle w:val="NormalWeb"/>
        <w:shd w:val="clear" w:color="auto" w:fill="FFFFFF"/>
        <w:spacing w:before="0" w:beforeAutospacing="0" w:after="0" w:afterAutospacing="0"/>
        <w:jc w:val="both"/>
      </w:pPr>
      <w:r w:rsidRPr="009A566D">
        <w:t>Federation secretary Geordie Todd forwarded the following race result</w:t>
      </w:r>
      <w:r w:rsidR="00871F44">
        <w:t xml:space="preserve"> for the Melton </w:t>
      </w:r>
      <w:r w:rsidR="004F6B21">
        <w:t>Mowbray</w:t>
      </w:r>
      <w:r w:rsidR="00871F44">
        <w:t xml:space="preserve"> </w:t>
      </w:r>
      <w:r w:rsidR="008B5595">
        <w:t>2 race flown on the 4</w:t>
      </w:r>
      <w:r w:rsidR="008B5595" w:rsidRPr="008B5595">
        <w:rPr>
          <w:vertAlign w:val="superscript"/>
        </w:rPr>
        <w:t>th</w:t>
      </w:r>
      <w:r w:rsidR="008B5595">
        <w:t xml:space="preserve"> June with 540 birds liberated at 10-45 into a north east wind</w:t>
      </w:r>
      <w:r w:rsidRPr="009A566D">
        <w:t xml:space="preserve">. </w:t>
      </w:r>
      <w:bookmarkStart w:id="1" w:name="_Hlk105855960"/>
      <w:r w:rsidR="00BF7D39">
        <w:t>J Hynd &amp; son of Crossgates club are 1</w:t>
      </w:r>
      <w:r w:rsidR="00BF7D39" w:rsidRPr="00BF7D39">
        <w:rPr>
          <w:vertAlign w:val="superscript"/>
        </w:rPr>
        <w:t>st</w:t>
      </w:r>
      <w:r w:rsidR="00BF7D39">
        <w:t xml:space="preserve"> 2</w:t>
      </w:r>
      <w:r w:rsidR="00BF7D39" w:rsidRPr="00BF7D39">
        <w:rPr>
          <w:vertAlign w:val="superscript"/>
        </w:rPr>
        <w:t>nd</w:t>
      </w:r>
      <w:r w:rsidR="00BF7D39">
        <w:t xml:space="preserve"> 4</w:t>
      </w:r>
      <w:r w:rsidR="00BF7D39" w:rsidRPr="00BF7D39">
        <w:rPr>
          <w:vertAlign w:val="superscript"/>
        </w:rPr>
        <w:t>th</w:t>
      </w:r>
      <w:r w:rsidR="00BF7D39">
        <w:t xml:space="preserve"> 5</w:t>
      </w:r>
      <w:r w:rsidR="00BF7D39" w:rsidRPr="00BF7D39">
        <w:rPr>
          <w:vertAlign w:val="superscript"/>
        </w:rPr>
        <w:t>th</w:t>
      </w:r>
      <w:r w:rsidR="00BF7D39">
        <w:t xml:space="preserve"> &amp; 9</w:t>
      </w:r>
      <w:r w:rsidR="00BF7D39" w:rsidRPr="00BF7D39">
        <w:rPr>
          <w:vertAlign w:val="superscript"/>
        </w:rPr>
        <w:t>th</w:t>
      </w:r>
      <w:r w:rsidR="00BF7D39">
        <w:t xml:space="preserve"> </w:t>
      </w:r>
      <w:bookmarkEnd w:id="1"/>
      <w:r w:rsidR="00BF7D39">
        <w:t>open with Brian Chalmers of Kennoway in 3</w:t>
      </w:r>
      <w:r w:rsidR="00BF7D39" w:rsidRPr="00BF7D39">
        <w:rPr>
          <w:vertAlign w:val="superscript"/>
        </w:rPr>
        <w:t>rd</w:t>
      </w:r>
      <w:r w:rsidR="00BF7D39">
        <w:t xml:space="preserve"> &amp; 8</w:t>
      </w:r>
      <w:r w:rsidR="00BF7D39" w:rsidRPr="00BF7D39">
        <w:rPr>
          <w:vertAlign w:val="superscript"/>
        </w:rPr>
        <w:t>th</w:t>
      </w:r>
      <w:r w:rsidR="00BF7D39">
        <w:t xml:space="preserve"> place. </w:t>
      </w:r>
      <w:r w:rsidR="004B1AAD">
        <w:t>Austin Whittaker of Methilhaven club is 6</w:t>
      </w:r>
      <w:r w:rsidR="004B1AAD" w:rsidRPr="004B1AAD">
        <w:rPr>
          <w:vertAlign w:val="superscript"/>
        </w:rPr>
        <w:t>th</w:t>
      </w:r>
      <w:r w:rsidR="004B1AAD">
        <w:t xml:space="preserve"> </w:t>
      </w:r>
      <w:r w:rsidR="00B34164">
        <w:t xml:space="preserve">A </w:t>
      </w:r>
      <w:r w:rsidR="000C27FC">
        <w:t>Simpson of Dunfermline club is 7</w:t>
      </w:r>
      <w:r w:rsidR="000C27FC" w:rsidRPr="000C27FC">
        <w:rPr>
          <w:vertAlign w:val="superscript"/>
        </w:rPr>
        <w:t>th</w:t>
      </w:r>
      <w:r w:rsidR="000C27FC">
        <w:t xml:space="preserve"> with club </w:t>
      </w:r>
      <w:r w:rsidR="000C27FC" w:rsidRPr="00F050DC">
        <w:t xml:space="preserve">mate </w:t>
      </w:r>
      <w:r w:rsidR="004B1AAD" w:rsidRPr="00F050DC">
        <w:t xml:space="preserve">Frank Mitchell </w:t>
      </w:r>
      <w:r w:rsidR="00B34164" w:rsidRPr="00F050DC">
        <w:t>winning 10</w:t>
      </w:r>
      <w:r w:rsidR="00B34164" w:rsidRPr="00F050DC">
        <w:rPr>
          <w:vertAlign w:val="superscript"/>
        </w:rPr>
        <w:t>th</w:t>
      </w:r>
      <w:r w:rsidR="00B34164" w:rsidRPr="00F050DC">
        <w:t xml:space="preserve"> place.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9356"/>
      </w:tblGrid>
      <w:tr w:rsidR="00382599" w:rsidRPr="00F050DC" w14:paraId="1DDEB684" w14:textId="77777777" w:rsidTr="00B234FE">
        <w:trPr>
          <w:trHeight w:val="315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392C9" w14:textId="3F0F6017" w:rsidR="00766A9E" w:rsidRDefault="00E75757" w:rsidP="00815F74">
            <w:pPr>
              <w:suppressAutoHyphens w:val="0"/>
              <w:autoSpaceDN/>
              <w:ind w:left="-1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0EE">
              <w:rPr>
                <w:rFonts w:ascii="Times New Roman" w:hAnsi="Times New Roman"/>
                <w:b/>
                <w:bCs/>
                <w:sz w:val="24"/>
                <w:szCs w:val="24"/>
              </w:rPr>
              <w:t>West section</w:t>
            </w:r>
            <w:r w:rsidRPr="00F050DC">
              <w:rPr>
                <w:rFonts w:ascii="Times New Roman" w:hAnsi="Times New Roman"/>
                <w:sz w:val="24"/>
                <w:szCs w:val="24"/>
              </w:rPr>
              <w:t xml:space="preserve"> had Lochgelly club sending </w:t>
            </w:r>
            <w:r w:rsidR="007D2911" w:rsidRPr="00F050DC">
              <w:rPr>
                <w:rFonts w:ascii="Times New Roman" w:hAnsi="Times New Roman"/>
                <w:sz w:val="24"/>
                <w:szCs w:val="24"/>
              </w:rPr>
              <w:t xml:space="preserve">53 birds, Dunfermline sent 135 birds, and </w:t>
            </w:r>
            <w:r w:rsidR="00683AD5">
              <w:rPr>
                <w:rFonts w:ascii="Times New Roman" w:hAnsi="Times New Roman"/>
                <w:sz w:val="24"/>
                <w:szCs w:val="24"/>
              </w:rPr>
              <w:t>C</w:t>
            </w:r>
            <w:r w:rsidR="007D2911" w:rsidRPr="00F050DC">
              <w:rPr>
                <w:rFonts w:ascii="Times New Roman" w:hAnsi="Times New Roman"/>
                <w:sz w:val="24"/>
                <w:szCs w:val="24"/>
              </w:rPr>
              <w:t>rossgates</w:t>
            </w:r>
            <w:r w:rsidR="00B23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2911" w:rsidRPr="00F050DC">
              <w:rPr>
                <w:rFonts w:ascii="Times New Roman" w:hAnsi="Times New Roman"/>
                <w:sz w:val="24"/>
                <w:szCs w:val="24"/>
              </w:rPr>
              <w:t xml:space="preserve">sent 70 birds. </w:t>
            </w:r>
            <w:r w:rsidR="004F6B21" w:rsidRPr="00F050DC">
              <w:rPr>
                <w:rFonts w:ascii="Times New Roman" w:hAnsi="Times New Roman"/>
                <w:sz w:val="24"/>
                <w:szCs w:val="24"/>
              </w:rPr>
              <w:t>J Hynd &amp; son of Crossgates club are 1</w:t>
            </w:r>
            <w:r w:rsidR="004F6B21" w:rsidRPr="00F050DC">
              <w:rPr>
                <w:rFonts w:ascii="Times New Roman" w:hAnsi="Times New Roman"/>
                <w:sz w:val="24"/>
                <w:szCs w:val="24"/>
                <w:vertAlign w:val="superscript"/>
              </w:rPr>
              <w:t>st</w:t>
            </w:r>
            <w:r w:rsidR="004F6B21" w:rsidRPr="00F050DC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4F6B21" w:rsidRPr="00F050DC">
              <w:rPr>
                <w:rFonts w:ascii="Times New Roman" w:hAnsi="Times New Roman"/>
                <w:sz w:val="24"/>
                <w:szCs w:val="24"/>
                <w:vertAlign w:val="superscript"/>
              </w:rPr>
              <w:t>nd</w:t>
            </w:r>
            <w:r w:rsidR="004F6B21" w:rsidRPr="00F050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032A" w:rsidRPr="00F050DC">
              <w:rPr>
                <w:rFonts w:ascii="Times New Roman" w:hAnsi="Times New Roman"/>
                <w:sz w:val="24"/>
                <w:szCs w:val="24"/>
              </w:rPr>
              <w:t>3</w:t>
            </w:r>
            <w:r w:rsidR="00BD032A" w:rsidRPr="00F050D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rd </w:t>
            </w:r>
            <w:r w:rsidR="004F6B21" w:rsidRPr="00F050DC">
              <w:rPr>
                <w:rFonts w:ascii="Times New Roman" w:hAnsi="Times New Roman"/>
                <w:sz w:val="24"/>
                <w:szCs w:val="24"/>
              </w:rPr>
              <w:t>4</w:t>
            </w:r>
            <w:r w:rsidR="004F6B21" w:rsidRPr="00F050DC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="004F6B21" w:rsidRPr="00F050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6995">
              <w:rPr>
                <w:rFonts w:ascii="Times New Roman" w:hAnsi="Times New Roman"/>
                <w:sz w:val="24"/>
                <w:szCs w:val="24"/>
              </w:rPr>
              <w:t xml:space="preserve">&amp; </w:t>
            </w:r>
            <w:r w:rsidR="00BD032A" w:rsidRPr="00F050DC">
              <w:rPr>
                <w:rFonts w:ascii="Times New Roman" w:hAnsi="Times New Roman"/>
                <w:sz w:val="24"/>
                <w:szCs w:val="24"/>
              </w:rPr>
              <w:t>6</w:t>
            </w:r>
            <w:r w:rsidR="004F6B21" w:rsidRPr="00F050DC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="004F6B21" w:rsidRPr="00F050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6995">
              <w:rPr>
                <w:rFonts w:ascii="Times New Roman" w:hAnsi="Times New Roman"/>
                <w:sz w:val="24"/>
                <w:szCs w:val="24"/>
              </w:rPr>
              <w:t xml:space="preserve">with Dunfermline club A Simpson is </w:t>
            </w:r>
            <w:r w:rsidR="00831ABA">
              <w:rPr>
                <w:rFonts w:ascii="Times New Roman" w:hAnsi="Times New Roman"/>
                <w:sz w:val="24"/>
                <w:szCs w:val="24"/>
              </w:rPr>
              <w:t>5</w:t>
            </w:r>
            <w:r w:rsidR="00831ABA" w:rsidRPr="00831ABA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="00831ABA">
              <w:rPr>
                <w:rFonts w:ascii="Times New Roman" w:hAnsi="Times New Roman"/>
                <w:sz w:val="24"/>
                <w:szCs w:val="24"/>
              </w:rPr>
              <w:t xml:space="preserve"> Frank Mitchell of Dunfermline club is</w:t>
            </w:r>
            <w:r w:rsidR="008A4D2D"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 w:rsidR="008A4D2D" w:rsidRPr="008A4D2D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="008A4D2D">
              <w:rPr>
                <w:rFonts w:ascii="Times New Roman" w:hAnsi="Times New Roman"/>
                <w:sz w:val="24"/>
                <w:szCs w:val="24"/>
              </w:rPr>
              <w:t xml:space="preserve"> &amp; 8</w:t>
            </w:r>
            <w:r w:rsidR="008A4D2D" w:rsidRPr="008A4D2D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="008A4D2D">
              <w:rPr>
                <w:rFonts w:ascii="Times New Roman" w:hAnsi="Times New Roman"/>
                <w:sz w:val="24"/>
                <w:szCs w:val="24"/>
              </w:rPr>
              <w:t xml:space="preserve"> with J &amp; J Greenhorn of the same club in 9</w:t>
            </w:r>
            <w:r w:rsidR="008A4D2D" w:rsidRPr="008A4D2D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="008A4D2D">
              <w:rPr>
                <w:rFonts w:ascii="Times New Roman" w:hAnsi="Times New Roman"/>
                <w:sz w:val="24"/>
                <w:szCs w:val="24"/>
              </w:rPr>
              <w:t xml:space="preserve"> spot. </w:t>
            </w:r>
            <w:r w:rsidR="00766A9E">
              <w:rPr>
                <w:rFonts w:ascii="Times New Roman" w:hAnsi="Times New Roman"/>
                <w:sz w:val="24"/>
                <w:szCs w:val="24"/>
              </w:rPr>
              <w:t>Another Dunfermline member A Ritchie wins 10</w:t>
            </w:r>
            <w:r w:rsidR="00766A9E" w:rsidRPr="00766A9E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="00766A9E">
              <w:rPr>
                <w:rFonts w:ascii="Times New Roman" w:hAnsi="Times New Roman"/>
                <w:sz w:val="24"/>
                <w:szCs w:val="24"/>
              </w:rPr>
              <w:t xml:space="preserve"> west section position.</w:t>
            </w:r>
          </w:p>
          <w:p w14:paraId="55C912AF" w14:textId="1638C05A" w:rsidR="00382599" w:rsidRPr="00F050DC" w:rsidRDefault="00766A9E" w:rsidP="003B7521">
            <w:pPr>
              <w:suppressAutoHyphens w:val="0"/>
              <w:autoSpaceDN/>
              <w:ind w:left="-1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4830EE">
              <w:rPr>
                <w:rFonts w:ascii="Times New Roman" w:hAnsi="Times New Roman"/>
                <w:b/>
                <w:bCs/>
                <w:sz w:val="24"/>
                <w:szCs w:val="24"/>
              </w:rPr>
              <w:t>East section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had Methilhaven club sending </w:t>
            </w:r>
            <w:r w:rsidR="006B7E88">
              <w:rPr>
                <w:rFonts w:ascii="Times New Roman" w:hAnsi="Times New Roman"/>
                <w:sz w:val="24"/>
                <w:szCs w:val="24"/>
              </w:rPr>
              <w:t xml:space="preserve">98 birds; Tayport 14 birds; St Andrews 77 birds and Kennoway 84 birds.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556A">
              <w:rPr>
                <w:rFonts w:ascii="Times New Roman" w:hAnsi="Times New Roman"/>
                <w:sz w:val="24"/>
                <w:szCs w:val="24"/>
              </w:rPr>
              <w:t>Winning 1</w:t>
            </w:r>
            <w:r w:rsidR="0026556A" w:rsidRPr="0026556A">
              <w:rPr>
                <w:rFonts w:ascii="Times New Roman" w:hAnsi="Times New Roman"/>
                <w:sz w:val="24"/>
                <w:szCs w:val="24"/>
                <w:vertAlign w:val="superscript"/>
              </w:rPr>
              <w:t>st</w:t>
            </w:r>
            <w:r w:rsidR="0026556A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26556A" w:rsidRPr="0026556A">
              <w:rPr>
                <w:rFonts w:ascii="Times New Roman" w:hAnsi="Times New Roman"/>
                <w:sz w:val="24"/>
                <w:szCs w:val="24"/>
                <w:vertAlign w:val="superscript"/>
              </w:rPr>
              <w:t>rd</w:t>
            </w:r>
            <w:r w:rsidR="0026556A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="0026556A" w:rsidRPr="0026556A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="0026556A">
              <w:rPr>
                <w:rFonts w:ascii="Times New Roman" w:hAnsi="Times New Roman"/>
                <w:sz w:val="24"/>
                <w:szCs w:val="24"/>
              </w:rPr>
              <w:t xml:space="preserve"> &amp; 8</w:t>
            </w:r>
            <w:r w:rsidR="0026556A" w:rsidRPr="0026556A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="0026556A">
              <w:rPr>
                <w:rFonts w:ascii="Times New Roman" w:hAnsi="Times New Roman"/>
                <w:sz w:val="24"/>
                <w:szCs w:val="24"/>
              </w:rPr>
              <w:t xml:space="preserve"> section is Brian Chalmers of Kennoway, with </w:t>
            </w:r>
            <w:r w:rsidR="00FA4C80">
              <w:rPr>
                <w:rFonts w:ascii="Times New Roman" w:hAnsi="Times New Roman"/>
                <w:sz w:val="24"/>
                <w:szCs w:val="24"/>
              </w:rPr>
              <w:t>Austin Whittaker of Methilhaven club winning 2</w:t>
            </w:r>
            <w:r w:rsidR="00FA4C80" w:rsidRPr="00FA4C80">
              <w:rPr>
                <w:rFonts w:ascii="Times New Roman" w:hAnsi="Times New Roman"/>
                <w:sz w:val="24"/>
                <w:szCs w:val="24"/>
                <w:vertAlign w:val="superscript"/>
              </w:rPr>
              <w:t>nd</w:t>
            </w:r>
            <w:r w:rsidR="00FA4C80">
              <w:rPr>
                <w:rFonts w:ascii="Times New Roman" w:hAnsi="Times New Roman"/>
                <w:sz w:val="24"/>
                <w:szCs w:val="24"/>
              </w:rPr>
              <w:t xml:space="preserve"> place. </w:t>
            </w:r>
            <w:r w:rsidR="00483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4C80">
              <w:rPr>
                <w:rFonts w:ascii="Times New Roman" w:hAnsi="Times New Roman"/>
                <w:sz w:val="24"/>
                <w:szCs w:val="24"/>
              </w:rPr>
              <w:t>K &amp; N Honeyman of Kennoway are 4</w:t>
            </w:r>
            <w:r w:rsidR="00FA4C80" w:rsidRPr="00FA4C80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="00FA4C80">
              <w:rPr>
                <w:rFonts w:ascii="Times New Roman" w:hAnsi="Times New Roman"/>
                <w:sz w:val="24"/>
                <w:szCs w:val="24"/>
              </w:rPr>
              <w:t xml:space="preserve"> with Alan Cassidy of Methilhaven club in </w:t>
            </w:r>
            <w:r w:rsidR="006C4471">
              <w:rPr>
                <w:rFonts w:ascii="Times New Roman" w:hAnsi="Times New Roman"/>
                <w:sz w:val="24"/>
                <w:szCs w:val="24"/>
              </w:rPr>
              <w:t>5</w:t>
            </w:r>
            <w:r w:rsidR="006C4471" w:rsidRPr="006C4471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="006C4471">
              <w:rPr>
                <w:rFonts w:ascii="Times New Roman" w:hAnsi="Times New Roman"/>
                <w:sz w:val="24"/>
                <w:szCs w:val="24"/>
              </w:rPr>
              <w:t xml:space="preserve"> spot. John Harcus of St Andrews club is 7</w:t>
            </w:r>
            <w:r w:rsidR="006C4471" w:rsidRPr="006C4471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="006C4471">
              <w:rPr>
                <w:rFonts w:ascii="Times New Roman" w:hAnsi="Times New Roman"/>
                <w:sz w:val="24"/>
                <w:szCs w:val="24"/>
              </w:rPr>
              <w:t xml:space="preserve"> section with T R Stev</w:t>
            </w:r>
            <w:r w:rsidR="00F160A0">
              <w:rPr>
                <w:rFonts w:ascii="Times New Roman" w:hAnsi="Times New Roman"/>
                <w:sz w:val="24"/>
                <w:szCs w:val="24"/>
              </w:rPr>
              <w:t>enson (Ronnie) of Leven winning 9</w:t>
            </w:r>
            <w:r w:rsidR="00F160A0" w:rsidRPr="00F160A0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="00F160A0">
              <w:rPr>
                <w:rFonts w:ascii="Times New Roman" w:hAnsi="Times New Roman"/>
                <w:sz w:val="24"/>
                <w:szCs w:val="24"/>
              </w:rPr>
              <w:t xml:space="preserve"> section. </w:t>
            </w:r>
            <w:r w:rsidR="004B0208">
              <w:rPr>
                <w:rFonts w:ascii="Times New Roman" w:hAnsi="Times New Roman"/>
                <w:sz w:val="24"/>
                <w:szCs w:val="24"/>
              </w:rPr>
              <w:t>Past SNFC winners Jim &amp; Gary Peggie of Methilhaven club are 1</w:t>
            </w:r>
            <w:r w:rsidR="00310205">
              <w:rPr>
                <w:rFonts w:ascii="Times New Roman" w:hAnsi="Times New Roman"/>
                <w:sz w:val="24"/>
                <w:szCs w:val="24"/>
              </w:rPr>
              <w:t>0</w:t>
            </w:r>
            <w:r w:rsidR="00681F00" w:rsidRPr="00310205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="00681F00">
              <w:rPr>
                <w:rFonts w:ascii="Times New Roman" w:hAnsi="Times New Roman"/>
                <w:sz w:val="24"/>
                <w:szCs w:val="24"/>
              </w:rPr>
              <w:t>;</w:t>
            </w:r>
            <w:r w:rsidR="00A04B59">
              <w:rPr>
                <w:rFonts w:ascii="Times New Roman" w:hAnsi="Times New Roman"/>
                <w:sz w:val="24"/>
                <w:szCs w:val="24"/>
              </w:rPr>
              <w:t xml:space="preserve"> the </w:t>
            </w:r>
            <w:r w:rsidR="00A04B59" w:rsidRPr="008C5A56">
              <w:rPr>
                <w:rFonts w:ascii="Times New Roman" w:hAnsi="Times New Roman"/>
                <w:b/>
                <w:bCs/>
                <w:sz w:val="24"/>
                <w:szCs w:val="24"/>
              </w:rPr>
              <w:t>Centre section</w:t>
            </w:r>
            <w:r w:rsidR="00A04B59">
              <w:rPr>
                <w:rFonts w:ascii="Times New Roman" w:hAnsi="Times New Roman"/>
                <w:sz w:val="24"/>
                <w:szCs w:val="24"/>
              </w:rPr>
              <w:t xml:space="preserve"> had Novar club sending 12 birds</w:t>
            </w:r>
            <w:r w:rsidR="009C0D6B">
              <w:rPr>
                <w:rFonts w:ascii="Times New Roman" w:hAnsi="Times New Roman"/>
                <w:sz w:val="24"/>
                <w:szCs w:val="24"/>
              </w:rPr>
              <w:t xml:space="preserve"> and the 10 section positions were won between 2 lofts. Brian Kinnear of Tayport club wins 1</w:t>
            </w:r>
            <w:r w:rsidR="009C0D6B" w:rsidRPr="009C0D6B">
              <w:rPr>
                <w:rFonts w:ascii="Times New Roman" w:hAnsi="Times New Roman"/>
                <w:sz w:val="24"/>
                <w:szCs w:val="24"/>
                <w:vertAlign w:val="superscript"/>
              </w:rPr>
              <w:t>st</w:t>
            </w:r>
            <w:r w:rsidR="009C0D6B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9C0D6B" w:rsidRPr="009C0D6B">
              <w:rPr>
                <w:rFonts w:ascii="Times New Roman" w:hAnsi="Times New Roman"/>
                <w:sz w:val="24"/>
                <w:szCs w:val="24"/>
                <w:vertAlign w:val="superscript"/>
              </w:rPr>
              <w:t>rd</w:t>
            </w:r>
            <w:r w:rsidR="009C0D6B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="009C0D6B" w:rsidRPr="009C0D6B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="009C0D6B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="009C0D6B" w:rsidRPr="009C0D6B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="009C0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5EF7">
              <w:rPr>
                <w:rFonts w:ascii="Times New Roman" w:hAnsi="Times New Roman"/>
                <w:sz w:val="24"/>
                <w:szCs w:val="24"/>
              </w:rPr>
              <w:t>&amp; 6</w:t>
            </w:r>
            <w:r w:rsidR="00AC5EF7" w:rsidRPr="00AC5EF7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="00AC5EF7">
              <w:rPr>
                <w:rFonts w:ascii="Times New Roman" w:hAnsi="Times New Roman"/>
                <w:sz w:val="24"/>
                <w:szCs w:val="24"/>
              </w:rPr>
              <w:t xml:space="preserve"> with Sean Diamond of Kennoway winning the other 5 places.</w:t>
            </w:r>
          </w:p>
        </w:tc>
      </w:tr>
    </w:tbl>
    <w:p w14:paraId="6E4BF899" w14:textId="13E5991F" w:rsidR="003A2A01" w:rsidRDefault="003A2A01" w:rsidP="003A2A01">
      <w:pPr>
        <w:shd w:val="clear" w:color="auto" w:fill="FFFFFF"/>
        <w:suppressAutoHyphens w:val="0"/>
        <w:autoSpaceDN/>
        <w:rPr>
          <w:rFonts w:ascii="Times New Roman" w:hAnsi="Times New Roman"/>
          <w:b/>
          <w:bCs/>
          <w:sz w:val="24"/>
          <w:szCs w:val="24"/>
        </w:rPr>
      </w:pPr>
      <w:r w:rsidRPr="009A566D">
        <w:rPr>
          <w:rFonts w:ascii="Times New Roman" w:hAnsi="Times New Roman"/>
          <w:b/>
          <w:bCs/>
          <w:sz w:val="24"/>
          <w:szCs w:val="24"/>
        </w:rPr>
        <w:t xml:space="preserve">Pentland Hills Federation </w:t>
      </w:r>
    </w:p>
    <w:p w14:paraId="43E371CE" w14:textId="7A57CB98" w:rsidR="005F4CC0" w:rsidRPr="003B7521" w:rsidRDefault="003145A8" w:rsidP="003B752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 w:rsidRPr="003B7521">
        <w:rPr>
          <w:rFonts w:ascii="Times New Roman" w:hAnsi="Times New Roman"/>
          <w:sz w:val="24"/>
          <w:szCs w:val="24"/>
        </w:rPr>
        <w:t xml:space="preserve">News from Andy Miller who writes ‘Hi </w:t>
      </w:r>
      <w:r w:rsidR="00F13D4F" w:rsidRPr="003B7521">
        <w:rPr>
          <w:rFonts w:ascii="Times New Roman" w:hAnsi="Times New Roman"/>
          <w:sz w:val="24"/>
          <w:szCs w:val="24"/>
        </w:rPr>
        <w:t>Joe,</w:t>
      </w:r>
      <w:r w:rsidRPr="003B7521">
        <w:rPr>
          <w:rFonts w:ascii="Times New Roman" w:hAnsi="Times New Roman"/>
          <w:sz w:val="24"/>
          <w:szCs w:val="24"/>
        </w:rPr>
        <w:t xml:space="preserve"> for our </w:t>
      </w:r>
      <w:r w:rsidR="00A5503F" w:rsidRPr="003B7521">
        <w:rPr>
          <w:rFonts w:ascii="Times New Roman" w:hAnsi="Times New Roman"/>
          <w:sz w:val="24"/>
          <w:szCs w:val="24"/>
        </w:rPr>
        <w:t>7</w:t>
      </w:r>
      <w:r w:rsidR="00A5503F" w:rsidRPr="003B7521">
        <w:rPr>
          <w:rFonts w:ascii="Times New Roman" w:hAnsi="Times New Roman"/>
          <w:sz w:val="24"/>
          <w:szCs w:val="24"/>
          <w:vertAlign w:val="superscript"/>
        </w:rPr>
        <w:t>th</w:t>
      </w:r>
      <w:r w:rsidR="00A5503F" w:rsidRPr="003B7521">
        <w:rPr>
          <w:rFonts w:ascii="Times New Roman" w:hAnsi="Times New Roman"/>
          <w:sz w:val="24"/>
          <w:szCs w:val="24"/>
        </w:rPr>
        <w:t xml:space="preserve"> </w:t>
      </w:r>
      <w:r w:rsidR="00F13D4F" w:rsidRPr="003B7521">
        <w:rPr>
          <w:rFonts w:ascii="Times New Roman" w:hAnsi="Times New Roman"/>
          <w:sz w:val="24"/>
          <w:szCs w:val="24"/>
        </w:rPr>
        <w:t>race of the 2022 season</w:t>
      </w:r>
      <w:r w:rsidR="00A5503F" w:rsidRPr="003B7521">
        <w:rPr>
          <w:rFonts w:ascii="Times New Roman" w:hAnsi="Times New Roman"/>
          <w:sz w:val="24"/>
          <w:szCs w:val="24"/>
        </w:rPr>
        <w:t xml:space="preserve">. This was </w:t>
      </w:r>
      <w:r w:rsidR="00F13D4F" w:rsidRPr="003B7521">
        <w:rPr>
          <w:rFonts w:ascii="Times New Roman" w:hAnsi="Times New Roman"/>
          <w:sz w:val="24"/>
          <w:szCs w:val="24"/>
        </w:rPr>
        <w:t>flown on Saturday 28</w:t>
      </w:r>
      <w:r w:rsidR="00F13D4F" w:rsidRPr="003B7521">
        <w:rPr>
          <w:rFonts w:ascii="Times New Roman" w:hAnsi="Times New Roman"/>
          <w:sz w:val="24"/>
          <w:szCs w:val="24"/>
          <w:vertAlign w:val="superscript"/>
        </w:rPr>
        <w:t>th</w:t>
      </w:r>
      <w:r w:rsidR="00A5503F" w:rsidRPr="003B7521">
        <w:rPr>
          <w:rFonts w:ascii="Times New Roman" w:hAnsi="Times New Roman"/>
          <w:sz w:val="24"/>
          <w:szCs w:val="24"/>
        </w:rPr>
        <w:t xml:space="preserve"> </w:t>
      </w:r>
      <w:r w:rsidR="00F13D4F" w:rsidRPr="003B7521">
        <w:rPr>
          <w:rFonts w:ascii="Times New Roman" w:hAnsi="Times New Roman"/>
          <w:sz w:val="24"/>
          <w:szCs w:val="24"/>
        </w:rPr>
        <w:t>May, from Newark,</w:t>
      </w:r>
      <w:r w:rsidR="00C26E10" w:rsidRPr="003B7521">
        <w:rPr>
          <w:rFonts w:ascii="Times New Roman" w:hAnsi="Times New Roman"/>
          <w:sz w:val="24"/>
          <w:szCs w:val="24"/>
        </w:rPr>
        <w:t xml:space="preserve"> a</w:t>
      </w:r>
      <w:r w:rsidR="00F13D4F" w:rsidRPr="003B7521">
        <w:rPr>
          <w:rFonts w:ascii="Times New Roman" w:hAnsi="Times New Roman"/>
          <w:sz w:val="24"/>
          <w:szCs w:val="24"/>
        </w:rPr>
        <w:t xml:space="preserve"> distance of 209</w:t>
      </w:r>
      <w:r w:rsidR="00C26E10" w:rsidRPr="003B7521">
        <w:rPr>
          <w:rFonts w:ascii="Times New Roman" w:hAnsi="Times New Roman"/>
          <w:sz w:val="24"/>
          <w:szCs w:val="24"/>
        </w:rPr>
        <w:t xml:space="preserve"> to </w:t>
      </w:r>
      <w:r w:rsidR="00F13D4F" w:rsidRPr="003B7521">
        <w:rPr>
          <w:rFonts w:ascii="Times New Roman" w:hAnsi="Times New Roman"/>
          <w:sz w:val="24"/>
          <w:szCs w:val="24"/>
        </w:rPr>
        <w:t xml:space="preserve">222 miles for the </w:t>
      </w:r>
      <w:r w:rsidR="00495CB5" w:rsidRPr="003B7521">
        <w:rPr>
          <w:rFonts w:ascii="Times New Roman" w:hAnsi="Times New Roman"/>
          <w:sz w:val="24"/>
          <w:szCs w:val="24"/>
        </w:rPr>
        <w:t xml:space="preserve">83 </w:t>
      </w:r>
      <w:r w:rsidR="00F13D4F" w:rsidRPr="003B7521">
        <w:rPr>
          <w:rFonts w:ascii="Times New Roman" w:hAnsi="Times New Roman"/>
          <w:sz w:val="24"/>
          <w:szCs w:val="24"/>
        </w:rPr>
        <w:t>members</w:t>
      </w:r>
      <w:r w:rsidR="00495CB5" w:rsidRPr="003B7521">
        <w:rPr>
          <w:rFonts w:ascii="Times New Roman" w:hAnsi="Times New Roman"/>
          <w:sz w:val="24"/>
          <w:szCs w:val="24"/>
        </w:rPr>
        <w:t xml:space="preserve"> who entered </w:t>
      </w:r>
      <w:r w:rsidR="006539E9" w:rsidRPr="003B7521">
        <w:rPr>
          <w:rFonts w:ascii="Times New Roman" w:hAnsi="Times New Roman"/>
          <w:sz w:val="24"/>
          <w:szCs w:val="24"/>
        </w:rPr>
        <w:t>1401 birds</w:t>
      </w:r>
      <w:r w:rsidR="00F13D4F" w:rsidRPr="003B7521">
        <w:rPr>
          <w:rFonts w:ascii="Times New Roman" w:hAnsi="Times New Roman"/>
          <w:sz w:val="24"/>
          <w:szCs w:val="24"/>
        </w:rPr>
        <w:t>. The</w:t>
      </w:r>
      <w:r w:rsidR="006539E9" w:rsidRPr="003B7521">
        <w:rPr>
          <w:rFonts w:ascii="Times New Roman" w:hAnsi="Times New Roman"/>
          <w:sz w:val="24"/>
          <w:szCs w:val="24"/>
        </w:rPr>
        <w:t xml:space="preserve">se </w:t>
      </w:r>
      <w:r w:rsidR="00F13D4F" w:rsidRPr="003B7521">
        <w:rPr>
          <w:rFonts w:ascii="Times New Roman" w:hAnsi="Times New Roman"/>
          <w:sz w:val="24"/>
          <w:szCs w:val="24"/>
        </w:rPr>
        <w:t>were liberated later this weekend due to early morning cloud cover in</w:t>
      </w:r>
      <w:r w:rsidR="00C26E10" w:rsidRPr="003B7521">
        <w:rPr>
          <w:rFonts w:ascii="Times New Roman" w:hAnsi="Times New Roman"/>
          <w:sz w:val="24"/>
          <w:szCs w:val="24"/>
        </w:rPr>
        <w:t>to a north east w</w:t>
      </w:r>
      <w:r w:rsidR="00F13D4F" w:rsidRPr="003B7521">
        <w:rPr>
          <w:rFonts w:ascii="Times New Roman" w:hAnsi="Times New Roman"/>
          <w:sz w:val="24"/>
          <w:szCs w:val="24"/>
        </w:rPr>
        <w:t>ind at 11</w:t>
      </w:r>
      <w:r w:rsidR="005F7A0D" w:rsidRPr="003B7521">
        <w:rPr>
          <w:rFonts w:ascii="Times New Roman" w:hAnsi="Times New Roman"/>
          <w:sz w:val="24"/>
          <w:szCs w:val="24"/>
        </w:rPr>
        <w:t>-</w:t>
      </w:r>
      <w:r w:rsidR="00F13D4F" w:rsidRPr="003B7521">
        <w:rPr>
          <w:rFonts w:ascii="Times New Roman" w:hAnsi="Times New Roman"/>
          <w:sz w:val="24"/>
          <w:szCs w:val="24"/>
        </w:rPr>
        <w:t>15</w:t>
      </w:r>
      <w:r w:rsidR="005F7A0D" w:rsidRPr="003B7521">
        <w:rPr>
          <w:rFonts w:ascii="Times New Roman" w:hAnsi="Times New Roman"/>
          <w:sz w:val="24"/>
          <w:szCs w:val="24"/>
        </w:rPr>
        <w:t xml:space="preserve"> hours</w:t>
      </w:r>
      <w:r w:rsidR="00F13D4F" w:rsidRPr="003B7521">
        <w:rPr>
          <w:rFonts w:ascii="Times New Roman" w:hAnsi="Times New Roman"/>
          <w:sz w:val="24"/>
          <w:szCs w:val="24"/>
        </w:rPr>
        <w:t xml:space="preserve">. The </w:t>
      </w:r>
      <w:r w:rsidR="005F7A0D" w:rsidRPr="003B7521">
        <w:rPr>
          <w:rFonts w:ascii="Times New Roman" w:hAnsi="Times New Roman"/>
          <w:sz w:val="24"/>
          <w:szCs w:val="24"/>
        </w:rPr>
        <w:t>f</w:t>
      </w:r>
      <w:r w:rsidR="00F13D4F" w:rsidRPr="003B7521">
        <w:rPr>
          <w:rFonts w:ascii="Times New Roman" w:hAnsi="Times New Roman"/>
          <w:sz w:val="24"/>
          <w:szCs w:val="24"/>
        </w:rPr>
        <w:t>ederation winner is Keith Wright from Danderhall who timed his yearling late</w:t>
      </w:r>
      <w:r w:rsidR="006539E9" w:rsidRPr="003B7521">
        <w:rPr>
          <w:rFonts w:ascii="Times New Roman" w:hAnsi="Times New Roman"/>
          <w:sz w:val="24"/>
          <w:szCs w:val="24"/>
        </w:rPr>
        <w:t xml:space="preserve"> </w:t>
      </w:r>
      <w:r w:rsidR="00F13D4F" w:rsidRPr="003B7521">
        <w:rPr>
          <w:rFonts w:ascii="Times New Roman" w:hAnsi="Times New Roman"/>
          <w:sz w:val="24"/>
          <w:szCs w:val="24"/>
        </w:rPr>
        <w:t xml:space="preserve">bred cock flown roundabout and well pooled in club and federation with </w:t>
      </w:r>
      <w:r w:rsidR="00F13D4F" w:rsidRPr="003B7521">
        <w:rPr>
          <w:rFonts w:ascii="Times New Roman" w:hAnsi="Times New Roman"/>
          <w:sz w:val="24"/>
          <w:szCs w:val="24"/>
        </w:rPr>
        <w:lastRenderedPageBreak/>
        <w:t>total winnings of nearly a £1000.</w:t>
      </w:r>
      <w:r w:rsidR="00AB0353" w:rsidRPr="003B7521">
        <w:rPr>
          <w:rFonts w:ascii="Times New Roman" w:hAnsi="Times New Roman"/>
          <w:sz w:val="24"/>
          <w:szCs w:val="24"/>
        </w:rPr>
        <w:t xml:space="preserve"> </w:t>
      </w:r>
      <w:r w:rsidR="00F13D4F" w:rsidRPr="003B7521">
        <w:rPr>
          <w:rFonts w:ascii="Times New Roman" w:hAnsi="Times New Roman"/>
          <w:sz w:val="24"/>
          <w:szCs w:val="24"/>
        </w:rPr>
        <w:t xml:space="preserve">This cock </w:t>
      </w:r>
      <w:r w:rsidR="00AB0353" w:rsidRPr="003B7521">
        <w:rPr>
          <w:rFonts w:ascii="Times New Roman" w:hAnsi="Times New Roman"/>
          <w:sz w:val="24"/>
          <w:szCs w:val="24"/>
        </w:rPr>
        <w:t xml:space="preserve">was </w:t>
      </w:r>
      <w:r w:rsidR="00F13D4F" w:rsidRPr="003B7521">
        <w:rPr>
          <w:rFonts w:ascii="Times New Roman" w:hAnsi="Times New Roman"/>
          <w:sz w:val="24"/>
          <w:szCs w:val="24"/>
        </w:rPr>
        <w:t>un</w:t>
      </w:r>
      <w:r w:rsidR="00AB0353" w:rsidRPr="003B7521">
        <w:rPr>
          <w:rFonts w:ascii="Times New Roman" w:hAnsi="Times New Roman"/>
          <w:sz w:val="24"/>
          <w:szCs w:val="24"/>
        </w:rPr>
        <w:t>-</w:t>
      </w:r>
      <w:r w:rsidR="00F13D4F" w:rsidRPr="003B7521">
        <w:rPr>
          <w:rFonts w:ascii="Times New Roman" w:hAnsi="Times New Roman"/>
          <w:sz w:val="24"/>
          <w:szCs w:val="24"/>
        </w:rPr>
        <w:t>flown as a youngster but has been very consistent all season. It was bred by club mate and</w:t>
      </w:r>
      <w:r w:rsidR="00AB0353" w:rsidRPr="003B7521">
        <w:rPr>
          <w:rFonts w:ascii="Times New Roman" w:hAnsi="Times New Roman"/>
          <w:sz w:val="24"/>
          <w:szCs w:val="24"/>
        </w:rPr>
        <w:t xml:space="preserve"> </w:t>
      </w:r>
      <w:r w:rsidR="00F13D4F" w:rsidRPr="003B7521">
        <w:rPr>
          <w:rFonts w:ascii="Times New Roman" w:hAnsi="Times New Roman"/>
          <w:sz w:val="24"/>
          <w:szCs w:val="24"/>
        </w:rPr>
        <w:t>good friend and the man to beat most weeks in Danderhall, Freddie Robertson from his Premier Stud</w:t>
      </w:r>
      <w:r w:rsidR="00EC483E" w:rsidRPr="003B7521">
        <w:rPr>
          <w:rFonts w:ascii="Times New Roman" w:hAnsi="Times New Roman"/>
          <w:sz w:val="24"/>
          <w:szCs w:val="24"/>
        </w:rPr>
        <w:t xml:space="preserve"> </w:t>
      </w:r>
      <w:r w:rsidR="00F13D4F" w:rsidRPr="003B7521">
        <w:rPr>
          <w:rFonts w:ascii="Times New Roman" w:hAnsi="Times New Roman"/>
          <w:sz w:val="24"/>
          <w:szCs w:val="24"/>
        </w:rPr>
        <w:t>Hereman Ceusters. A full brother was 3</w:t>
      </w:r>
      <w:r w:rsidR="00F13D4F" w:rsidRPr="003B7521">
        <w:rPr>
          <w:rFonts w:ascii="Times New Roman" w:hAnsi="Times New Roman"/>
          <w:sz w:val="24"/>
          <w:szCs w:val="24"/>
          <w:vertAlign w:val="superscript"/>
        </w:rPr>
        <w:t>rd</w:t>
      </w:r>
      <w:r w:rsidR="00EC483E" w:rsidRPr="003B7521">
        <w:rPr>
          <w:rFonts w:ascii="Times New Roman" w:hAnsi="Times New Roman"/>
          <w:sz w:val="24"/>
          <w:szCs w:val="24"/>
        </w:rPr>
        <w:t xml:space="preserve"> f</w:t>
      </w:r>
      <w:r w:rsidR="00E21679" w:rsidRPr="003B7521">
        <w:rPr>
          <w:rFonts w:ascii="Times New Roman" w:hAnsi="Times New Roman"/>
          <w:sz w:val="24"/>
          <w:szCs w:val="24"/>
        </w:rPr>
        <w:t xml:space="preserve">ederation </w:t>
      </w:r>
      <w:r w:rsidR="00F13D4F" w:rsidRPr="003B7521">
        <w:rPr>
          <w:rFonts w:ascii="Times New Roman" w:hAnsi="Times New Roman"/>
          <w:sz w:val="24"/>
          <w:szCs w:val="24"/>
        </w:rPr>
        <w:t>for Freddie in the same race. Speaking to members, the returns</w:t>
      </w:r>
      <w:r w:rsidR="00E21679" w:rsidRPr="003B7521">
        <w:rPr>
          <w:rFonts w:ascii="Times New Roman" w:hAnsi="Times New Roman"/>
          <w:sz w:val="24"/>
          <w:szCs w:val="24"/>
        </w:rPr>
        <w:t xml:space="preserve"> </w:t>
      </w:r>
      <w:r w:rsidR="00F13D4F" w:rsidRPr="003B7521">
        <w:rPr>
          <w:rFonts w:ascii="Times New Roman" w:hAnsi="Times New Roman"/>
          <w:sz w:val="24"/>
          <w:szCs w:val="24"/>
        </w:rPr>
        <w:t>were mixed with about 80% by the next day and more returns again this week with Peregrine injuries!</w:t>
      </w:r>
      <w:r w:rsidR="00E21679" w:rsidRPr="003B7521">
        <w:rPr>
          <w:rFonts w:ascii="Times New Roman" w:hAnsi="Times New Roman"/>
          <w:sz w:val="24"/>
          <w:szCs w:val="24"/>
        </w:rPr>
        <w:t xml:space="preserve"> </w:t>
      </w:r>
      <w:r w:rsidR="00F13D4F" w:rsidRPr="003B7521">
        <w:rPr>
          <w:rFonts w:ascii="Times New Roman" w:hAnsi="Times New Roman"/>
          <w:sz w:val="24"/>
          <w:szCs w:val="24"/>
        </w:rPr>
        <w:t>Regards Andy.</w:t>
      </w:r>
      <w:r w:rsidR="00554FA8">
        <w:rPr>
          <w:rFonts w:ascii="Times New Roman" w:hAnsi="Times New Roman"/>
          <w:sz w:val="24"/>
          <w:szCs w:val="24"/>
        </w:rPr>
        <w:t xml:space="preserve">  First federation is K</w:t>
      </w:r>
      <w:r w:rsidR="00190405">
        <w:rPr>
          <w:rFonts w:ascii="Times New Roman" w:hAnsi="Times New Roman"/>
          <w:sz w:val="24"/>
          <w:szCs w:val="24"/>
        </w:rPr>
        <w:t>eith</w:t>
      </w:r>
      <w:r w:rsidR="00554FA8">
        <w:rPr>
          <w:rFonts w:ascii="Times New Roman" w:hAnsi="Times New Roman"/>
          <w:sz w:val="24"/>
          <w:szCs w:val="24"/>
        </w:rPr>
        <w:t xml:space="preserve"> Wright of Danderhall </w:t>
      </w:r>
      <w:r w:rsidR="00190405">
        <w:rPr>
          <w:rFonts w:ascii="Times New Roman" w:hAnsi="Times New Roman"/>
          <w:sz w:val="24"/>
          <w:szCs w:val="24"/>
        </w:rPr>
        <w:t xml:space="preserve">with a velocity of </w:t>
      </w:r>
      <w:r w:rsidR="00F55927">
        <w:rPr>
          <w:rFonts w:ascii="Times New Roman" w:hAnsi="Times New Roman"/>
          <w:sz w:val="24"/>
          <w:szCs w:val="24"/>
        </w:rPr>
        <w:t>1442.11. F &amp; W Robertson of the same club win 2</w:t>
      </w:r>
      <w:r w:rsidR="00F55927" w:rsidRPr="00F55927">
        <w:rPr>
          <w:rFonts w:ascii="Times New Roman" w:hAnsi="Times New Roman"/>
          <w:sz w:val="24"/>
          <w:szCs w:val="24"/>
          <w:vertAlign w:val="superscript"/>
        </w:rPr>
        <w:t>nd</w:t>
      </w:r>
      <w:r w:rsidR="00F55927">
        <w:rPr>
          <w:rFonts w:ascii="Times New Roman" w:hAnsi="Times New Roman"/>
          <w:sz w:val="24"/>
          <w:szCs w:val="24"/>
        </w:rPr>
        <w:t xml:space="preserve"> </w:t>
      </w:r>
      <w:r w:rsidR="00561E27">
        <w:rPr>
          <w:rFonts w:ascii="Times New Roman" w:hAnsi="Times New Roman"/>
          <w:sz w:val="24"/>
          <w:szCs w:val="24"/>
        </w:rPr>
        <w:t>&amp; 3</w:t>
      </w:r>
      <w:r w:rsidR="00561E27" w:rsidRPr="00561E27">
        <w:rPr>
          <w:rFonts w:ascii="Times New Roman" w:hAnsi="Times New Roman"/>
          <w:sz w:val="24"/>
          <w:szCs w:val="24"/>
          <w:vertAlign w:val="superscript"/>
        </w:rPr>
        <w:t>rd</w:t>
      </w:r>
      <w:r w:rsidR="002A7575">
        <w:rPr>
          <w:rFonts w:ascii="Times New Roman" w:hAnsi="Times New Roman"/>
          <w:sz w:val="24"/>
          <w:szCs w:val="24"/>
        </w:rPr>
        <w:t>, with Walker &amp; Brown are 4</w:t>
      </w:r>
      <w:r w:rsidR="002A7575" w:rsidRPr="002A7575">
        <w:rPr>
          <w:rFonts w:ascii="Times New Roman" w:hAnsi="Times New Roman"/>
          <w:sz w:val="24"/>
          <w:szCs w:val="24"/>
          <w:vertAlign w:val="superscript"/>
        </w:rPr>
        <w:t>th</w:t>
      </w:r>
      <w:r w:rsidR="002A7575">
        <w:rPr>
          <w:rFonts w:ascii="Times New Roman" w:hAnsi="Times New Roman"/>
          <w:sz w:val="24"/>
          <w:szCs w:val="24"/>
        </w:rPr>
        <w:t xml:space="preserve"> </w:t>
      </w:r>
      <w:r w:rsidR="0023462A">
        <w:rPr>
          <w:rFonts w:ascii="Times New Roman" w:hAnsi="Times New Roman"/>
          <w:sz w:val="24"/>
          <w:szCs w:val="24"/>
        </w:rPr>
        <w:t>24</w:t>
      </w:r>
      <w:r w:rsidR="0023462A" w:rsidRPr="0023462A">
        <w:rPr>
          <w:rFonts w:ascii="Times New Roman" w:hAnsi="Times New Roman"/>
          <w:sz w:val="24"/>
          <w:szCs w:val="24"/>
          <w:vertAlign w:val="superscript"/>
        </w:rPr>
        <w:t>th</w:t>
      </w:r>
      <w:r w:rsidR="0023462A">
        <w:rPr>
          <w:rFonts w:ascii="Times New Roman" w:hAnsi="Times New Roman"/>
          <w:sz w:val="24"/>
          <w:szCs w:val="24"/>
        </w:rPr>
        <w:t xml:space="preserve"> &amp; 29</w:t>
      </w:r>
      <w:r w:rsidR="0023462A" w:rsidRPr="0023462A">
        <w:rPr>
          <w:rFonts w:ascii="Times New Roman" w:hAnsi="Times New Roman"/>
          <w:sz w:val="24"/>
          <w:szCs w:val="24"/>
          <w:vertAlign w:val="superscript"/>
        </w:rPr>
        <w:t>th</w:t>
      </w:r>
      <w:r w:rsidR="0023462A">
        <w:rPr>
          <w:rFonts w:ascii="Times New Roman" w:hAnsi="Times New Roman"/>
          <w:sz w:val="24"/>
          <w:szCs w:val="24"/>
        </w:rPr>
        <w:t xml:space="preserve"> </w:t>
      </w:r>
      <w:r w:rsidR="00141E96">
        <w:rPr>
          <w:rFonts w:ascii="Times New Roman" w:hAnsi="Times New Roman"/>
          <w:sz w:val="24"/>
          <w:szCs w:val="24"/>
        </w:rPr>
        <w:t>with club mates Robertson &amp; Black winning 5</w:t>
      </w:r>
      <w:r w:rsidR="00141E96" w:rsidRPr="00141E96">
        <w:rPr>
          <w:rFonts w:ascii="Times New Roman" w:hAnsi="Times New Roman"/>
          <w:sz w:val="24"/>
          <w:szCs w:val="24"/>
          <w:vertAlign w:val="superscript"/>
        </w:rPr>
        <w:t>th</w:t>
      </w:r>
      <w:r w:rsidR="00141E96">
        <w:rPr>
          <w:rFonts w:ascii="Times New Roman" w:hAnsi="Times New Roman"/>
          <w:sz w:val="24"/>
          <w:szCs w:val="24"/>
        </w:rPr>
        <w:t xml:space="preserve"> </w:t>
      </w:r>
      <w:r w:rsidR="0074529E">
        <w:rPr>
          <w:rFonts w:ascii="Times New Roman" w:hAnsi="Times New Roman"/>
          <w:sz w:val="24"/>
          <w:szCs w:val="24"/>
        </w:rPr>
        <w:t>with club mates T Nolan &amp; son winning 6</w:t>
      </w:r>
      <w:r w:rsidR="0074529E" w:rsidRPr="0074529E">
        <w:rPr>
          <w:rFonts w:ascii="Times New Roman" w:hAnsi="Times New Roman"/>
          <w:sz w:val="24"/>
          <w:szCs w:val="24"/>
          <w:vertAlign w:val="superscript"/>
        </w:rPr>
        <w:t>th</w:t>
      </w:r>
      <w:r w:rsidR="0074529E">
        <w:rPr>
          <w:rFonts w:ascii="Times New Roman" w:hAnsi="Times New Roman"/>
          <w:sz w:val="24"/>
          <w:szCs w:val="24"/>
        </w:rPr>
        <w:t xml:space="preserve"> 7</w:t>
      </w:r>
      <w:r w:rsidR="0074529E" w:rsidRPr="0074529E">
        <w:rPr>
          <w:rFonts w:ascii="Times New Roman" w:hAnsi="Times New Roman"/>
          <w:sz w:val="24"/>
          <w:szCs w:val="24"/>
          <w:vertAlign w:val="superscript"/>
        </w:rPr>
        <w:t>th</w:t>
      </w:r>
      <w:r w:rsidR="0074529E">
        <w:rPr>
          <w:rFonts w:ascii="Times New Roman" w:hAnsi="Times New Roman"/>
          <w:sz w:val="24"/>
          <w:szCs w:val="24"/>
        </w:rPr>
        <w:t xml:space="preserve"> </w:t>
      </w:r>
      <w:r w:rsidR="00571D81">
        <w:rPr>
          <w:rFonts w:ascii="Times New Roman" w:hAnsi="Times New Roman"/>
          <w:sz w:val="24"/>
          <w:szCs w:val="24"/>
        </w:rPr>
        <w:t>8</w:t>
      </w:r>
      <w:r w:rsidR="00571D81" w:rsidRPr="00571D81">
        <w:rPr>
          <w:rFonts w:ascii="Times New Roman" w:hAnsi="Times New Roman"/>
          <w:sz w:val="24"/>
          <w:szCs w:val="24"/>
          <w:vertAlign w:val="superscript"/>
        </w:rPr>
        <w:t>th</w:t>
      </w:r>
      <w:r w:rsidR="00571D81">
        <w:rPr>
          <w:rFonts w:ascii="Times New Roman" w:hAnsi="Times New Roman"/>
          <w:sz w:val="24"/>
          <w:szCs w:val="24"/>
        </w:rPr>
        <w:t xml:space="preserve"> 11</w:t>
      </w:r>
      <w:r w:rsidR="00571D81" w:rsidRPr="00571D81">
        <w:rPr>
          <w:rFonts w:ascii="Times New Roman" w:hAnsi="Times New Roman"/>
          <w:sz w:val="24"/>
          <w:szCs w:val="24"/>
          <w:vertAlign w:val="superscript"/>
        </w:rPr>
        <w:t>th</w:t>
      </w:r>
      <w:r w:rsidR="00571D81">
        <w:rPr>
          <w:rFonts w:ascii="Times New Roman" w:hAnsi="Times New Roman"/>
          <w:sz w:val="24"/>
          <w:szCs w:val="24"/>
        </w:rPr>
        <w:t xml:space="preserve"> 16</w:t>
      </w:r>
      <w:r w:rsidR="00571D81" w:rsidRPr="00571D81">
        <w:rPr>
          <w:rFonts w:ascii="Times New Roman" w:hAnsi="Times New Roman"/>
          <w:sz w:val="24"/>
          <w:szCs w:val="24"/>
          <w:vertAlign w:val="superscript"/>
        </w:rPr>
        <w:t>th</w:t>
      </w:r>
      <w:r w:rsidR="00571D81">
        <w:rPr>
          <w:rFonts w:ascii="Times New Roman" w:hAnsi="Times New Roman"/>
          <w:sz w:val="24"/>
          <w:szCs w:val="24"/>
        </w:rPr>
        <w:t xml:space="preserve"> </w:t>
      </w:r>
      <w:r w:rsidR="00E85332">
        <w:rPr>
          <w:rFonts w:ascii="Times New Roman" w:hAnsi="Times New Roman"/>
          <w:sz w:val="24"/>
          <w:szCs w:val="24"/>
        </w:rPr>
        <w:t>18</w:t>
      </w:r>
      <w:r w:rsidR="00E85332" w:rsidRPr="00E85332">
        <w:rPr>
          <w:rFonts w:ascii="Times New Roman" w:hAnsi="Times New Roman"/>
          <w:sz w:val="24"/>
          <w:szCs w:val="24"/>
          <w:vertAlign w:val="superscript"/>
        </w:rPr>
        <w:t>th</w:t>
      </w:r>
      <w:r w:rsidR="00E85332">
        <w:rPr>
          <w:rFonts w:ascii="Times New Roman" w:hAnsi="Times New Roman"/>
          <w:sz w:val="24"/>
          <w:szCs w:val="24"/>
        </w:rPr>
        <w:t xml:space="preserve"> </w:t>
      </w:r>
      <w:r w:rsidR="00571D81">
        <w:rPr>
          <w:rFonts w:ascii="Times New Roman" w:hAnsi="Times New Roman"/>
          <w:sz w:val="24"/>
          <w:szCs w:val="24"/>
        </w:rPr>
        <w:t xml:space="preserve">&amp; </w:t>
      </w:r>
      <w:r w:rsidR="00E85332">
        <w:rPr>
          <w:rFonts w:ascii="Times New Roman" w:hAnsi="Times New Roman"/>
          <w:sz w:val="24"/>
          <w:szCs w:val="24"/>
        </w:rPr>
        <w:t>26</w:t>
      </w:r>
      <w:r w:rsidR="00E85332" w:rsidRPr="00E85332">
        <w:rPr>
          <w:rFonts w:ascii="Times New Roman" w:hAnsi="Times New Roman"/>
          <w:sz w:val="24"/>
          <w:szCs w:val="24"/>
          <w:vertAlign w:val="superscript"/>
        </w:rPr>
        <w:t>th</w:t>
      </w:r>
      <w:r w:rsidR="00E85332">
        <w:rPr>
          <w:rFonts w:ascii="Times New Roman" w:hAnsi="Times New Roman"/>
          <w:sz w:val="24"/>
          <w:szCs w:val="24"/>
        </w:rPr>
        <w:t xml:space="preserve"> </w:t>
      </w:r>
      <w:r w:rsidR="00571D81">
        <w:rPr>
          <w:rFonts w:ascii="Times New Roman" w:hAnsi="Times New Roman"/>
          <w:sz w:val="24"/>
          <w:szCs w:val="24"/>
        </w:rPr>
        <w:t>places.</w:t>
      </w:r>
      <w:r w:rsidR="005772E9">
        <w:rPr>
          <w:rFonts w:ascii="Times New Roman" w:hAnsi="Times New Roman"/>
          <w:sz w:val="24"/>
          <w:szCs w:val="24"/>
        </w:rPr>
        <w:t xml:space="preserve"> P &amp; J Hutton of Edinburgh Premier</w:t>
      </w:r>
      <w:r w:rsidR="00BD5E54">
        <w:rPr>
          <w:rFonts w:ascii="Times New Roman" w:hAnsi="Times New Roman"/>
          <w:sz w:val="24"/>
          <w:szCs w:val="24"/>
        </w:rPr>
        <w:t xml:space="preserve"> club win 9</w:t>
      </w:r>
      <w:r w:rsidR="00BD5E54" w:rsidRPr="00BD5E54">
        <w:rPr>
          <w:rFonts w:ascii="Times New Roman" w:hAnsi="Times New Roman"/>
          <w:sz w:val="24"/>
          <w:szCs w:val="24"/>
          <w:vertAlign w:val="superscript"/>
        </w:rPr>
        <w:t>th</w:t>
      </w:r>
      <w:r w:rsidR="00BD5E54">
        <w:rPr>
          <w:rFonts w:ascii="Times New Roman" w:hAnsi="Times New Roman"/>
          <w:sz w:val="24"/>
          <w:szCs w:val="24"/>
        </w:rPr>
        <w:t xml:space="preserve"> open. B Thomas &amp; son of the same club are </w:t>
      </w:r>
      <w:r w:rsidR="00812A39">
        <w:rPr>
          <w:rFonts w:ascii="Times New Roman" w:hAnsi="Times New Roman"/>
          <w:sz w:val="24"/>
          <w:szCs w:val="24"/>
        </w:rPr>
        <w:t>10</w:t>
      </w:r>
      <w:r w:rsidR="00812A39" w:rsidRPr="00812A39">
        <w:rPr>
          <w:rFonts w:ascii="Times New Roman" w:hAnsi="Times New Roman"/>
          <w:sz w:val="24"/>
          <w:szCs w:val="24"/>
          <w:vertAlign w:val="superscript"/>
        </w:rPr>
        <w:t>th</w:t>
      </w:r>
      <w:r w:rsidR="00812A39">
        <w:rPr>
          <w:rFonts w:ascii="Times New Roman" w:hAnsi="Times New Roman"/>
          <w:sz w:val="24"/>
          <w:szCs w:val="24"/>
        </w:rPr>
        <w:t xml:space="preserve"> with Woodburn’s Brown &amp; Black </w:t>
      </w:r>
      <w:r w:rsidR="000A36A9">
        <w:rPr>
          <w:rFonts w:ascii="Times New Roman" w:hAnsi="Times New Roman"/>
          <w:sz w:val="24"/>
          <w:szCs w:val="24"/>
        </w:rPr>
        <w:t>winning 12</w:t>
      </w:r>
      <w:r w:rsidR="000A36A9" w:rsidRPr="000A36A9">
        <w:rPr>
          <w:rFonts w:ascii="Times New Roman" w:hAnsi="Times New Roman"/>
          <w:sz w:val="24"/>
          <w:szCs w:val="24"/>
          <w:vertAlign w:val="superscript"/>
        </w:rPr>
        <w:t>th</w:t>
      </w:r>
      <w:r w:rsidR="000A36A9">
        <w:rPr>
          <w:rFonts w:ascii="Times New Roman" w:hAnsi="Times New Roman"/>
          <w:sz w:val="24"/>
          <w:szCs w:val="24"/>
        </w:rPr>
        <w:t xml:space="preserve"> place. Mr &amp; Mrs Lothian of Arniston </w:t>
      </w:r>
      <w:r w:rsidR="00A32AA2">
        <w:rPr>
          <w:rFonts w:ascii="Times New Roman" w:hAnsi="Times New Roman"/>
          <w:sz w:val="24"/>
          <w:szCs w:val="24"/>
        </w:rPr>
        <w:t>are 13</w:t>
      </w:r>
      <w:r w:rsidR="00A32AA2" w:rsidRPr="00A32AA2">
        <w:rPr>
          <w:rFonts w:ascii="Times New Roman" w:hAnsi="Times New Roman"/>
          <w:sz w:val="24"/>
          <w:szCs w:val="24"/>
          <w:vertAlign w:val="superscript"/>
        </w:rPr>
        <w:t>th</w:t>
      </w:r>
      <w:r w:rsidR="00A32AA2">
        <w:rPr>
          <w:rFonts w:ascii="Times New Roman" w:hAnsi="Times New Roman"/>
          <w:sz w:val="24"/>
          <w:szCs w:val="24"/>
        </w:rPr>
        <w:t xml:space="preserve"> with Andy Miller of Sighthill club winning </w:t>
      </w:r>
      <w:r w:rsidR="007C5D8C">
        <w:rPr>
          <w:rFonts w:ascii="Times New Roman" w:hAnsi="Times New Roman"/>
          <w:sz w:val="24"/>
          <w:szCs w:val="24"/>
        </w:rPr>
        <w:t>14</w:t>
      </w:r>
      <w:r w:rsidR="007C5D8C" w:rsidRPr="007C5D8C">
        <w:rPr>
          <w:rFonts w:ascii="Times New Roman" w:hAnsi="Times New Roman"/>
          <w:sz w:val="24"/>
          <w:szCs w:val="24"/>
          <w:vertAlign w:val="superscript"/>
        </w:rPr>
        <w:t>th</w:t>
      </w:r>
      <w:r w:rsidR="007C5D8C">
        <w:rPr>
          <w:rFonts w:ascii="Times New Roman" w:hAnsi="Times New Roman"/>
          <w:sz w:val="24"/>
          <w:szCs w:val="24"/>
        </w:rPr>
        <w:t xml:space="preserve"> &amp; </w:t>
      </w:r>
      <w:r w:rsidR="00A03E55">
        <w:rPr>
          <w:rFonts w:ascii="Times New Roman" w:hAnsi="Times New Roman"/>
          <w:sz w:val="24"/>
          <w:szCs w:val="24"/>
        </w:rPr>
        <w:t>27</w:t>
      </w:r>
      <w:r w:rsidR="00A03E55">
        <w:rPr>
          <w:rFonts w:ascii="Times New Roman" w:hAnsi="Times New Roman"/>
          <w:sz w:val="24"/>
          <w:szCs w:val="24"/>
          <w:vertAlign w:val="superscript"/>
        </w:rPr>
        <w:t xml:space="preserve">th </w:t>
      </w:r>
      <w:r w:rsidR="007C5D8C">
        <w:rPr>
          <w:rFonts w:ascii="Times New Roman" w:hAnsi="Times New Roman"/>
          <w:sz w:val="24"/>
          <w:szCs w:val="24"/>
        </w:rPr>
        <w:t>place</w:t>
      </w:r>
      <w:r w:rsidR="00A03E55">
        <w:rPr>
          <w:rFonts w:ascii="Times New Roman" w:hAnsi="Times New Roman"/>
          <w:sz w:val="24"/>
          <w:szCs w:val="24"/>
        </w:rPr>
        <w:t>s</w:t>
      </w:r>
      <w:r w:rsidR="007C5D8C">
        <w:rPr>
          <w:rFonts w:ascii="Times New Roman" w:hAnsi="Times New Roman"/>
          <w:sz w:val="24"/>
          <w:szCs w:val="24"/>
        </w:rPr>
        <w:t xml:space="preserve">. </w:t>
      </w:r>
      <w:r w:rsidR="00C6188C">
        <w:rPr>
          <w:rFonts w:ascii="Times New Roman" w:hAnsi="Times New Roman"/>
          <w:sz w:val="24"/>
          <w:szCs w:val="24"/>
        </w:rPr>
        <w:t>Danderhall’s</w:t>
      </w:r>
      <w:r w:rsidR="008E7948">
        <w:rPr>
          <w:rFonts w:ascii="Times New Roman" w:hAnsi="Times New Roman"/>
          <w:sz w:val="24"/>
          <w:szCs w:val="24"/>
        </w:rPr>
        <w:t xml:space="preserve"> M Robertson is 15</w:t>
      </w:r>
      <w:r w:rsidR="008E7948" w:rsidRPr="008E7948">
        <w:rPr>
          <w:rFonts w:ascii="Times New Roman" w:hAnsi="Times New Roman"/>
          <w:sz w:val="24"/>
          <w:szCs w:val="24"/>
          <w:vertAlign w:val="superscript"/>
        </w:rPr>
        <w:t>th</w:t>
      </w:r>
      <w:r w:rsidR="008E7948">
        <w:rPr>
          <w:rFonts w:ascii="Times New Roman" w:hAnsi="Times New Roman"/>
          <w:sz w:val="24"/>
          <w:szCs w:val="24"/>
        </w:rPr>
        <w:t xml:space="preserve"> &amp; 21</w:t>
      </w:r>
      <w:r w:rsidR="008E7948" w:rsidRPr="008E7948">
        <w:rPr>
          <w:rFonts w:ascii="Times New Roman" w:hAnsi="Times New Roman"/>
          <w:sz w:val="24"/>
          <w:szCs w:val="24"/>
          <w:vertAlign w:val="superscript"/>
        </w:rPr>
        <w:t>st</w:t>
      </w:r>
      <w:r w:rsidR="008E7948">
        <w:rPr>
          <w:rFonts w:ascii="Times New Roman" w:hAnsi="Times New Roman"/>
          <w:sz w:val="24"/>
          <w:szCs w:val="24"/>
        </w:rPr>
        <w:t xml:space="preserve"> </w:t>
      </w:r>
      <w:r w:rsidR="009E6D32">
        <w:rPr>
          <w:rFonts w:ascii="Times New Roman" w:hAnsi="Times New Roman"/>
          <w:sz w:val="24"/>
          <w:szCs w:val="24"/>
        </w:rPr>
        <w:t xml:space="preserve">with S Girdwood of Sighthill club winning </w:t>
      </w:r>
      <w:r w:rsidR="00691783">
        <w:rPr>
          <w:rFonts w:ascii="Times New Roman" w:hAnsi="Times New Roman"/>
          <w:sz w:val="24"/>
          <w:szCs w:val="24"/>
        </w:rPr>
        <w:t>17</w:t>
      </w:r>
      <w:r w:rsidR="00691783" w:rsidRPr="00691783">
        <w:rPr>
          <w:rFonts w:ascii="Times New Roman" w:hAnsi="Times New Roman"/>
          <w:sz w:val="24"/>
          <w:szCs w:val="24"/>
          <w:vertAlign w:val="superscript"/>
        </w:rPr>
        <w:t>th</w:t>
      </w:r>
      <w:r w:rsidR="00691783">
        <w:rPr>
          <w:rFonts w:ascii="Times New Roman" w:hAnsi="Times New Roman"/>
          <w:sz w:val="24"/>
          <w:szCs w:val="24"/>
        </w:rPr>
        <w:t xml:space="preserve"> &amp; 19</w:t>
      </w:r>
      <w:r w:rsidR="00691783" w:rsidRPr="00691783">
        <w:rPr>
          <w:rFonts w:ascii="Times New Roman" w:hAnsi="Times New Roman"/>
          <w:sz w:val="24"/>
          <w:szCs w:val="24"/>
          <w:vertAlign w:val="superscript"/>
        </w:rPr>
        <w:t>th</w:t>
      </w:r>
      <w:r w:rsidR="00691783">
        <w:rPr>
          <w:rFonts w:ascii="Times New Roman" w:hAnsi="Times New Roman"/>
          <w:sz w:val="24"/>
          <w:szCs w:val="24"/>
        </w:rPr>
        <w:t xml:space="preserve"> positions. Gilchrist &amp; Murray of Edinburgh Premier</w:t>
      </w:r>
      <w:r w:rsidR="00D37763">
        <w:rPr>
          <w:rFonts w:ascii="Times New Roman" w:hAnsi="Times New Roman"/>
          <w:sz w:val="24"/>
          <w:szCs w:val="24"/>
        </w:rPr>
        <w:t xml:space="preserve"> are 20</w:t>
      </w:r>
      <w:r w:rsidR="00D37763" w:rsidRPr="00D37763">
        <w:rPr>
          <w:rFonts w:ascii="Times New Roman" w:hAnsi="Times New Roman"/>
          <w:sz w:val="24"/>
          <w:szCs w:val="24"/>
          <w:vertAlign w:val="superscript"/>
        </w:rPr>
        <w:t>th</w:t>
      </w:r>
      <w:r w:rsidR="00D37763">
        <w:rPr>
          <w:rFonts w:ascii="Times New Roman" w:hAnsi="Times New Roman"/>
          <w:sz w:val="24"/>
          <w:szCs w:val="24"/>
        </w:rPr>
        <w:t xml:space="preserve"> with E Willis of Castlebrae club wining </w:t>
      </w:r>
      <w:r w:rsidR="0035236C">
        <w:rPr>
          <w:rFonts w:ascii="Times New Roman" w:hAnsi="Times New Roman"/>
          <w:sz w:val="24"/>
          <w:szCs w:val="24"/>
        </w:rPr>
        <w:t>22</w:t>
      </w:r>
      <w:r w:rsidR="0035236C" w:rsidRPr="0035236C">
        <w:rPr>
          <w:rFonts w:ascii="Times New Roman" w:hAnsi="Times New Roman"/>
          <w:sz w:val="24"/>
          <w:szCs w:val="24"/>
          <w:vertAlign w:val="superscript"/>
        </w:rPr>
        <w:t>nd</w:t>
      </w:r>
      <w:r w:rsidR="0035236C">
        <w:rPr>
          <w:rFonts w:ascii="Times New Roman" w:hAnsi="Times New Roman"/>
          <w:sz w:val="24"/>
          <w:szCs w:val="24"/>
        </w:rPr>
        <w:t xml:space="preserve"> open. Ian Summers of Sighthill is 23</w:t>
      </w:r>
      <w:r w:rsidR="0035236C" w:rsidRPr="0035236C">
        <w:rPr>
          <w:rFonts w:ascii="Times New Roman" w:hAnsi="Times New Roman"/>
          <w:sz w:val="24"/>
          <w:szCs w:val="24"/>
          <w:vertAlign w:val="superscript"/>
        </w:rPr>
        <w:t>rd</w:t>
      </w:r>
      <w:r w:rsidR="0035236C">
        <w:rPr>
          <w:rFonts w:ascii="Times New Roman" w:hAnsi="Times New Roman"/>
          <w:sz w:val="24"/>
          <w:szCs w:val="24"/>
        </w:rPr>
        <w:t xml:space="preserve">, </w:t>
      </w:r>
      <w:r w:rsidR="00CB63AF">
        <w:rPr>
          <w:rFonts w:ascii="Times New Roman" w:hAnsi="Times New Roman"/>
          <w:sz w:val="24"/>
          <w:szCs w:val="24"/>
        </w:rPr>
        <w:t>he is followed by Walker &amp; Brown of Danderhall in 24</w:t>
      </w:r>
      <w:r w:rsidR="00CB63AF" w:rsidRPr="00CB63AF">
        <w:rPr>
          <w:rFonts w:ascii="Times New Roman" w:hAnsi="Times New Roman"/>
          <w:sz w:val="24"/>
          <w:szCs w:val="24"/>
          <w:vertAlign w:val="superscript"/>
        </w:rPr>
        <w:t>th</w:t>
      </w:r>
      <w:r w:rsidR="00CB63AF">
        <w:rPr>
          <w:rFonts w:ascii="Times New Roman" w:hAnsi="Times New Roman"/>
          <w:sz w:val="24"/>
          <w:szCs w:val="24"/>
        </w:rPr>
        <w:t xml:space="preserve"> place followed by club mates Mr &amp; Mrs Lindsay </w:t>
      </w:r>
      <w:r w:rsidR="00CC217D">
        <w:rPr>
          <w:rFonts w:ascii="Times New Roman" w:hAnsi="Times New Roman"/>
          <w:sz w:val="24"/>
          <w:szCs w:val="24"/>
        </w:rPr>
        <w:t>in 25</w:t>
      </w:r>
      <w:r w:rsidR="00CC217D" w:rsidRPr="00CC217D">
        <w:rPr>
          <w:rFonts w:ascii="Times New Roman" w:hAnsi="Times New Roman"/>
          <w:sz w:val="24"/>
          <w:szCs w:val="24"/>
          <w:vertAlign w:val="superscript"/>
        </w:rPr>
        <w:t>th</w:t>
      </w:r>
      <w:r w:rsidR="00CC217D">
        <w:rPr>
          <w:rFonts w:ascii="Times New Roman" w:hAnsi="Times New Roman"/>
          <w:sz w:val="24"/>
          <w:szCs w:val="24"/>
        </w:rPr>
        <w:t xml:space="preserve"> position. B Stoddart of Edinburgh Premier </w:t>
      </w:r>
      <w:r w:rsidR="00375525">
        <w:rPr>
          <w:rFonts w:ascii="Times New Roman" w:hAnsi="Times New Roman"/>
          <w:sz w:val="24"/>
          <w:szCs w:val="24"/>
        </w:rPr>
        <w:t>is 28</w:t>
      </w:r>
      <w:r w:rsidR="00375525" w:rsidRPr="00375525">
        <w:rPr>
          <w:rFonts w:ascii="Times New Roman" w:hAnsi="Times New Roman"/>
          <w:sz w:val="24"/>
          <w:szCs w:val="24"/>
          <w:vertAlign w:val="superscript"/>
        </w:rPr>
        <w:t>th</w:t>
      </w:r>
      <w:r w:rsidR="00375525">
        <w:rPr>
          <w:rFonts w:ascii="Times New Roman" w:hAnsi="Times New Roman"/>
          <w:sz w:val="24"/>
          <w:szCs w:val="24"/>
        </w:rPr>
        <w:t xml:space="preserve"> with R Simpson of Easthouses in 30</w:t>
      </w:r>
      <w:r w:rsidR="00375525" w:rsidRPr="00375525">
        <w:rPr>
          <w:rFonts w:ascii="Times New Roman" w:hAnsi="Times New Roman"/>
          <w:sz w:val="24"/>
          <w:szCs w:val="24"/>
          <w:vertAlign w:val="superscript"/>
        </w:rPr>
        <w:t>th</w:t>
      </w:r>
      <w:r w:rsidR="00375525">
        <w:rPr>
          <w:rFonts w:ascii="Times New Roman" w:hAnsi="Times New Roman"/>
          <w:sz w:val="24"/>
          <w:szCs w:val="24"/>
        </w:rPr>
        <w:t xml:space="preserve"> place. </w:t>
      </w:r>
      <w:r w:rsidR="00C6188C">
        <w:rPr>
          <w:rFonts w:ascii="Times New Roman" w:hAnsi="Times New Roman"/>
          <w:sz w:val="24"/>
          <w:szCs w:val="24"/>
        </w:rPr>
        <w:t xml:space="preserve"> </w:t>
      </w:r>
    </w:p>
    <w:p w14:paraId="2855185A" w14:textId="646DD9A4" w:rsidR="00A736E4" w:rsidRPr="00766A89" w:rsidRDefault="00A736E4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</w:pPr>
      <w:r w:rsidRPr="00766A89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 xml:space="preserve">Scottish Central Federation </w:t>
      </w:r>
    </w:p>
    <w:p w14:paraId="7CB0D3C2" w14:textId="09D7732B" w:rsidR="00F135CD" w:rsidRDefault="005B6858" w:rsidP="002B4977">
      <w:pPr>
        <w:shd w:val="clear" w:color="auto" w:fill="FFFFFF"/>
        <w:suppressAutoHyphens w:val="0"/>
        <w:autoSpaceDN/>
        <w:jc w:val="both"/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News from Bernie Britton who writes, ‘Hi Joe, </w:t>
      </w:r>
      <w:r w:rsidR="00A736E4" w:rsidRPr="00A736E4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we hope you and </w:t>
      </w:r>
      <w:r w:rsidR="00F85EE2">
        <w:rPr>
          <w:rFonts w:ascii="Times New Roman" w:eastAsia="Times New Roman" w:hAnsi="Times New Roman"/>
          <w:sz w:val="24"/>
          <w:szCs w:val="24"/>
          <w:lang w:val="en-GB" w:eastAsia="en-GB"/>
        </w:rPr>
        <w:t>M</w:t>
      </w:r>
      <w:r w:rsidR="00A736E4" w:rsidRPr="00A736E4">
        <w:rPr>
          <w:rFonts w:ascii="Times New Roman" w:eastAsia="Times New Roman" w:hAnsi="Times New Roman"/>
          <w:sz w:val="24"/>
          <w:szCs w:val="24"/>
          <w:lang w:val="en-GB" w:eastAsia="en-GB"/>
        </w:rPr>
        <w:t>argaret are keeping well.</w:t>
      </w:r>
      <w:r w:rsidR="00F85EE2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From our Newark 2 race</w:t>
      </w:r>
      <w:r w:rsidR="00D92D07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the convoy of 745 birds were liberated at 10-45am into an east wind</w:t>
      </w:r>
      <w:r w:rsidR="00D92D07" w:rsidRPr="005B3035">
        <w:rPr>
          <w:rFonts w:ascii="Times New Roman" w:eastAsia="Times New Roman" w:hAnsi="Times New Roman"/>
          <w:sz w:val="24"/>
          <w:szCs w:val="24"/>
          <w:lang w:val="en-GB" w:eastAsia="en-GB"/>
        </w:rPr>
        <w:t>.</w:t>
      </w:r>
      <w:r w:rsidR="005B3035" w:rsidRPr="005B3035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r w:rsidR="005B303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A</w:t>
      </w:r>
      <w:r w:rsidR="00AA2031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ngus Orr &amp; son win </w:t>
      </w:r>
      <w:r w:rsidR="00A736E4" w:rsidRPr="005B303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the federation</w:t>
      </w:r>
      <w:r w:rsidR="00AA2031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</w:t>
      </w:r>
      <w:r w:rsidR="00A736E4" w:rsidRPr="005B303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with a </w:t>
      </w:r>
      <w:r w:rsidR="00C12AB1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5-year-old</w:t>
      </w:r>
      <w:r w:rsidR="00A736E4" w:rsidRPr="005B303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blue w</w:t>
      </w:r>
      <w:r w:rsidR="002B4977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hite flight </w:t>
      </w:r>
      <w:r w:rsidR="00A736E4" w:rsidRPr="005B303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cock</w:t>
      </w:r>
      <w:r w:rsidR="002B4977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, they are also </w:t>
      </w:r>
      <w:r w:rsidR="00A736E4" w:rsidRPr="005B303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4</w:t>
      </w:r>
      <w:r w:rsidR="00A736E4" w:rsidRPr="002B4977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th</w:t>
      </w:r>
      <w:r w:rsidR="002B4977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</w:t>
      </w:r>
      <w:r w:rsidR="00A736E4" w:rsidRPr="005B303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5</w:t>
      </w:r>
      <w:r w:rsidR="00A736E4" w:rsidRPr="002B4977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th</w:t>
      </w:r>
      <w:r w:rsidR="002B4977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</w:t>
      </w:r>
      <w:r w:rsidR="00A736E4" w:rsidRPr="005B303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6</w:t>
      </w:r>
      <w:r w:rsidR="00A736E4" w:rsidRPr="002B4977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th</w:t>
      </w:r>
      <w:r w:rsidR="002B4977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&amp; </w:t>
      </w:r>
      <w:r w:rsidR="00A736E4" w:rsidRPr="005B303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16</w:t>
      </w:r>
      <w:r w:rsidR="00F135CD" w:rsidRPr="00F135CD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th</w:t>
      </w:r>
      <w:r w:rsidR="00F135CD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federation. </w:t>
      </w:r>
    </w:p>
    <w:p w14:paraId="50C32B50" w14:textId="18B31D5A" w:rsidR="00A736E4" w:rsidRPr="00C12AB1" w:rsidRDefault="00F135CD" w:rsidP="00F135CD">
      <w:pPr>
        <w:shd w:val="clear" w:color="auto" w:fill="FFFFFF"/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222222"/>
          <w:sz w:val="24"/>
          <w:szCs w:val="24"/>
          <w:lang w:val="en-GB" w:eastAsia="en-GB"/>
        </w:rPr>
      </w:pPr>
      <w:r w:rsidRPr="00C12AB1">
        <w:rPr>
          <w:rFonts w:ascii="Times New Roman" w:eastAsia="Times New Roman" w:hAnsi="Times New Roman"/>
          <w:b/>
          <w:bCs/>
          <w:color w:val="222222"/>
          <w:sz w:val="24"/>
          <w:szCs w:val="24"/>
          <w:lang w:val="en-GB" w:eastAsia="en-GB"/>
        </w:rPr>
        <w:t>B</w:t>
      </w:r>
      <w:r w:rsidR="00A736E4" w:rsidRPr="00C12AB1">
        <w:rPr>
          <w:rFonts w:ascii="Times New Roman" w:eastAsia="Times New Roman" w:hAnsi="Times New Roman"/>
          <w:b/>
          <w:bCs/>
          <w:color w:val="222222"/>
          <w:sz w:val="24"/>
          <w:szCs w:val="24"/>
          <w:lang w:val="en-GB" w:eastAsia="en-GB"/>
        </w:rPr>
        <w:t>roxburn</w:t>
      </w:r>
      <w:r w:rsidR="00D62064" w:rsidRPr="00C12AB1">
        <w:rPr>
          <w:rFonts w:ascii="Times New Roman" w:eastAsia="Times New Roman" w:hAnsi="Times New Roman"/>
          <w:b/>
          <w:bCs/>
          <w:color w:val="222222"/>
          <w:sz w:val="24"/>
          <w:szCs w:val="24"/>
          <w:lang w:val="en-GB" w:eastAsia="en-GB"/>
        </w:rPr>
        <w:t xml:space="preserve"> </w:t>
      </w:r>
      <w:r w:rsidR="00A736E4" w:rsidRPr="00C12AB1">
        <w:rPr>
          <w:rFonts w:ascii="Times New Roman" w:eastAsia="Times New Roman" w:hAnsi="Times New Roman"/>
          <w:b/>
          <w:bCs/>
          <w:color w:val="222222"/>
          <w:sz w:val="24"/>
          <w:szCs w:val="24"/>
          <w:lang w:val="en-GB" w:eastAsia="en-GB"/>
        </w:rPr>
        <w:t>&amp; </w:t>
      </w:r>
      <w:r w:rsidR="00D62064" w:rsidRPr="00C12AB1">
        <w:rPr>
          <w:rFonts w:ascii="Times New Roman" w:eastAsia="Times New Roman" w:hAnsi="Times New Roman"/>
          <w:b/>
          <w:bCs/>
          <w:color w:val="222222"/>
          <w:sz w:val="24"/>
          <w:szCs w:val="24"/>
          <w:lang w:val="en-GB" w:eastAsia="en-GB"/>
        </w:rPr>
        <w:t>U</w:t>
      </w:r>
      <w:r w:rsidR="00A736E4" w:rsidRPr="00C12AB1">
        <w:rPr>
          <w:rFonts w:ascii="Times New Roman" w:eastAsia="Times New Roman" w:hAnsi="Times New Roman"/>
          <w:b/>
          <w:bCs/>
          <w:color w:val="222222"/>
          <w:sz w:val="24"/>
          <w:szCs w:val="24"/>
          <w:lang w:val="en-GB" w:eastAsia="en-GB"/>
        </w:rPr>
        <w:t>phall</w:t>
      </w:r>
      <w:r w:rsidR="00D62064" w:rsidRPr="00C12AB1">
        <w:rPr>
          <w:rFonts w:ascii="Times New Roman" w:eastAsia="Times New Roman" w:hAnsi="Times New Roman"/>
          <w:b/>
          <w:bCs/>
          <w:color w:val="222222"/>
          <w:sz w:val="24"/>
          <w:szCs w:val="24"/>
          <w:lang w:val="en-GB" w:eastAsia="en-GB"/>
        </w:rPr>
        <w:t xml:space="preserve"> PC</w:t>
      </w:r>
      <w:r w:rsidR="00A736E4" w:rsidRPr="00C12AB1">
        <w:rPr>
          <w:rFonts w:ascii="Times New Roman" w:eastAsia="Times New Roman" w:hAnsi="Times New Roman"/>
          <w:b/>
          <w:bCs/>
          <w:color w:val="222222"/>
          <w:sz w:val="24"/>
          <w:szCs w:val="24"/>
          <w:lang w:val="en-GB" w:eastAsia="en-GB"/>
        </w:rPr>
        <w:t> </w:t>
      </w:r>
    </w:p>
    <w:p w14:paraId="6A616FC1" w14:textId="5F654ED2" w:rsidR="00A736E4" w:rsidRPr="005B3035" w:rsidRDefault="00D62064" w:rsidP="00C12AB1">
      <w:pPr>
        <w:shd w:val="clear" w:color="auto" w:fill="FFFFFF"/>
        <w:suppressAutoHyphens w:val="0"/>
        <w:autoSpaceDN/>
        <w:jc w:val="both"/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Had 4</w:t>
      </w:r>
      <w:r w:rsidR="00A736E4" w:rsidRPr="005B303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members sen</w:t>
      </w:r>
      <w:r w:rsidR="00716191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ding </w:t>
      </w:r>
      <w:r w:rsidR="00A736E4" w:rsidRPr="005B303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108 birds</w:t>
      </w:r>
      <w:r w:rsidR="00716191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; Gordon Mackenzie takes 1</w:t>
      </w:r>
      <w:r w:rsidR="00716191" w:rsidRPr="00716191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st</w:t>
      </w:r>
      <w:r w:rsidR="00716191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2</w:t>
      </w:r>
      <w:r w:rsidR="00716191" w:rsidRPr="00716191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nd</w:t>
      </w:r>
      <w:r w:rsidR="00716191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&amp; 3</w:t>
      </w:r>
      <w:r w:rsidR="00716191" w:rsidRPr="00716191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rd</w:t>
      </w:r>
      <w:r w:rsidR="00716191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club</w:t>
      </w:r>
      <w:r w:rsidR="00AF034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; 2</w:t>
      </w:r>
      <w:r w:rsidR="00AF0345" w:rsidRPr="00AF0345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nd</w:t>
      </w:r>
      <w:r w:rsidR="00AF034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9</w:t>
      </w:r>
      <w:r w:rsidR="00AF0345" w:rsidRPr="00AF0345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th</w:t>
      </w:r>
      <w:r w:rsidR="00AF034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&amp; 10</w:t>
      </w:r>
      <w:r w:rsidR="00AF0345" w:rsidRPr="00AF0345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th</w:t>
      </w:r>
      <w:r w:rsidR="00AF034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federation</w:t>
      </w:r>
      <w:r w:rsidR="00A736E4" w:rsidRPr="005B303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.</w:t>
      </w:r>
      <w:r w:rsidR="00AF034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His first bird is a </w:t>
      </w:r>
      <w:r w:rsidR="00C12AB1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2-year-old</w:t>
      </w:r>
      <w:r w:rsidR="00AF034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chequer hen on roundabout</w:t>
      </w:r>
      <w:r w:rsidR="00C1322F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and she was bred by his good mate Bobby Logan. This bird won 2</w:t>
      </w:r>
      <w:r w:rsidR="00C1322F" w:rsidRPr="00C1322F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nd</w:t>
      </w:r>
      <w:r w:rsidR="00C1322F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combine as a young bird and topped the federation as a yearling. </w:t>
      </w:r>
      <w:r w:rsidR="004C3426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His 2</w:t>
      </w:r>
      <w:r w:rsidR="004C3426" w:rsidRPr="004C3426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nd</w:t>
      </w:r>
      <w:r w:rsidR="004C3426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club is </w:t>
      </w:r>
      <w:r w:rsidR="00556A1B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a yearling chequer hen flown on roundabout she was also bred by Bobby Logan. </w:t>
      </w:r>
      <w:r w:rsidR="00BB34C9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Gordon’s 3</w:t>
      </w:r>
      <w:r w:rsidR="00BB34C9" w:rsidRPr="00BB34C9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rd</w:t>
      </w:r>
      <w:r w:rsidR="00BB34C9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club 10</w:t>
      </w:r>
      <w:r w:rsidR="00BB34C9" w:rsidRPr="00BB34C9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th</w:t>
      </w:r>
      <w:r w:rsidR="00BB34C9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federation winner was a chequer pied hen also on roundabout</w:t>
      </w:r>
      <w:r w:rsidR="00425AD4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, she was a home bred ‘Gabby’ as a matter of interest Joe, Gordon was also 13</w:t>
      </w:r>
      <w:r w:rsidR="00425AD4" w:rsidRPr="00425AD4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th</w:t>
      </w:r>
      <w:r w:rsidR="00425AD4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&amp; 14</w:t>
      </w:r>
      <w:r w:rsidR="00425AD4" w:rsidRPr="00425AD4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th</w:t>
      </w:r>
      <w:r w:rsidR="00425AD4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federation.  </w:t>
      </w:r>
    </w:p>
    <w:p w14:paraId="2C3DE642" w14:textId="77777777" w:rsidR="003768EB" w:rsidRDefault="00425AD4" w:rsidP="00C12AB1">
      <w:pPr>
        <w:shd w:val="clear" w:color="auto" w:fill="FFFFFF"/>
        <w:suppressAutoHyphens w:val="0"/>
        <w:autoSpaceDN/>
        <w:jc w:val="both"/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Winchburgh &amp; District Pigeon Club</w:t>
      </w:r>
    </w:p>
    <w:p w14:paraId="37093B32" w14:textId="720C4B95" w:rsidR="00A736E4" w:rsidRPr="005B3035" w:rsidRDefault="003768EB" w:rsidP="00C12AB1">
      <w:pPr>
        <w:shd w:val="clear" w:color="auto" w:fill="FFFFFF"/>
        <w:suppressAutoHyphens w:val="0"/>
        <w:autoSpaceDN/>
        <w:jc w:val="both"/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Had 7 members sending 135 birds, winning 1</w:t>
      </w:r>
      <w:r w:rsidRPr="003768EB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st</w:t>
      </w:r>
      <w:r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club 11</w:t>
      </w:r>
      <w:r w:rsidRPr="003768EB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th</w:t>
      </w:r>
      <w:r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federation </w:t>
      </w:r>
      <w:r w:rsidR="00DA2FC0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is Henry Borthwick with a </w:t>
      </w:r>
      <w:r w:rsidR="00C12AB1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2-year-old</w:t>
      </w:r>
      <w:r w:rsidR="00DA2FC0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widowhood cock bred by his </w:t>
      </w:r>
      <w:r w:rsidR="00AA7EDC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good mate Andy MacCartney from </w:t>
      </w:r>
      <w:r w:rsidR="00C12AB1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Raploch</w:t>
      </w:r>
      <w:r w:rsidR="00AA7EDC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in Stirling</w:t>
      </w:r>
      <w:r w:rsidR="00D15353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from his Taylor Brothers bloodlines via Donaldson, </w:t>
      </w:r>
      <w:r w:rsidR="00324A7C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these birds have flown well for Henry. 2</w:t>
      </w:r>
      <w:r w:rsidR="00324A7C" w:rsidRPr="00324A7C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nd</w:t>
      </w:r>
      <w:r w:rsidR="00324A7C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club </w:t>
      </w:r>
      <w:r w:rsidR="0051310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15</w:t>
      </w:r>
      <w:r w:rsidR="00513105" w:rsidRPr="00513105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th</w:t>
      </w:r>
      <w:r w:rsidR="0051310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federation is Mark Doran with a </w:t>
      </w:r>
      <w:r w:rsidR="00C12AB1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2-year-old</w:t>
      </w:r>
      <w:r w:rsidR="0051310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blue bar cock on roundabout, bred in the stock loft from his Tommy Blair crossed Joe Davis stock. </w:t>
      </w:r>
      <w:r w:rsidR="004E5B82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3</w:t>
      </w:r>
      <w:r w:rsidR="004E5B82" w:rsidRPr="004E5B82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rd</w:t>
      </w:r>
      <w:r w:rsidR="004E5B82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club is Peter Keogh with a </w:t>
      </w:r>
      <w:r w:rsidR="00C12AB1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4-year-old</w:t>
      </w:r>
      <w:r w:rsidR="004E5B82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</w:t>
      </w:r>
      <w:r w:rsidR="00B615FA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blue hen flown celibate previous 1</w:t>
      </w:r>
      <w:r w:rsidR="00B615FA" w:rsidRPr="00B615FA">
        <w:rPr>
          <w:rFonts w:ascii="Times New Roman" w:eastAsia="Times New Roman" w:hAnsi="Times New Roman"/>
          <w:color w:val="222222"/>
          <w:sz w:val="24"/>
          <w:szCs w:val="24"/>
          <w:vertAlign w:val="superscript"/>
          <w:lang w:val="en-GB" w:eastAsia="en-GB"/>
        </w:rPr>
        <w:t>st</w:t>
      </w:r>
      <w:r w:rsidR="00B615FA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section D, out of his ‘Qu</w:t>
      </w:r>
      <w:r w:rsidR="00FF7C40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iet Man’ a </w:t>
      </w:r>
      <w:r w:rsidR="00C12AB1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multi-national</w:t>
      </w:r>
      <w:r w:rsidR="00FF7C40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 winner for Peter. Thanks to Peter from getting me the information </w:t>
      </w:r>
      <w:r w:rsidR="007F1D69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>from his club members, thank you Joe and please take care, yours Bernie</w:t>
      </w:r>
      <w:r w:rsidR="00C12AB1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’. </w:t>
      </w:r>
      <w:r w:rsidR="00A736E4" w:rsidRPr="005B3035">
        <w:rPr>
          <w:rFonts w:ascii="Times New Roman" w:eastAsia="Times New Roman" w:hAnsi="Times New Roman"/>
          <w:color w:val="222222"/>
          <w:sz w:val="24"/>
          <w:szCs w:val="24"/>
          <w:lang w:val="en-GB" w:eastAsia="en-GB"/>
        </w:rPr>
        <w:t xml:space="preserve">          </w:t>
      </w:r>
    </w:p>
    <w:p w14:paraId="0DD85060" w14:textId="0D511E80" w:rsidR="00E33CB4" w:rsidRDefault="00E33CB4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b/>
          <w:bCs/>
          <w:sz w:val="24"/>
          <w:szCs w:val="24"/>
        </w:rPr>
      </w:pPr>
      <w:r w:rsidRPr="006401E8">
        <w:rPr>
          <w:rFonts w:ascii="Times New Roman" w:hAnsi="Times New Roman"/>
          <w:b/>
          <w:bCs/>
          <w:sz w:val="24"/>
          <w:szCs w:val="24"/>
        </w:rPr>
        <w:t>North of Scotland Federation</w:t>
      </w:r>
    </w:p>
    <w:p w14:paraId="41697638" w14:textId="01F4E3CC" w:rsidR="004E2C11" w:rsidRDefault="0079239B" w:rsidP="004E2C11">
      <w:pPr>
        <w:shd w:val="clear" w:color="auto" w:fill="FFFFFF"/>
        <w:suppressAutoHyphens w:val="0"/>
        <w:autoSpaceDN/>
        <w:jc w:val="both"/>
      </w:pPr>
      <w:r w:rsidRPr="00BB0D88">
        <w:rPr>
          <w:rFonts w:ascii="Times New Roman" w:hAnsi="Times New Roman"/>
          <w:sz w:val="24"/>
          <w:szCs w:val="24"/>
        </w:rPr>
        <w:t xml:space="preserve">News from George Duthie who writes, ‘Hi Joe, we had </w:t>
      </w:r>
      <w:r w:rsidR="00E410CD" w:rsidRPr="00BB0D88">
        <w:rPr>
          <w:rFonts w:ascii="Times New Roman" w:hAnsi="Times New Roman"/>
          <w:sz w:val="24"/>
          <w:szCs w:val="24"/>
        </w:rPr>
        <w:t>54 members sending 753 birds to Darlington (1) flown on the 4</w:t>
      </w:r>
      <w:r w:rsidR="00E410CD" w:rsidRPr="00BB0D88">
        <w:rPr>
          <w:rFonts w:ascii="Times New Roman" w:hAnsi="Times New Roman"/>
          <w:sz w:val="24"/>
          <w:szCs w:val="24"/>
          <w:vertAlign w:val="superscript"/>
        </w:rPr>
        <w:t>th</w:t>
      </w:r>
      <w:r w:rsidR="00E410CD" w:rsidRPr="00BB0D88">
        <w:rPr>
          <w:rFonts w:ascii="Times New Roman" w:hAnsi="Times New Roman"/>
          <w:sz w:val="24"/>
          <w:szCs w:val="24"/>
        </w:rPr>
        <w:t xml:space="preserve"> June</w:t>
      </w:r>
      <w:r w:rsidR="00BB0D88" w:rsidRPr="00BB0D88">
        <w:rPr>
          <w:rFonts w:ascii="Times New Roman" w:hAnsi="Times New Roman"/>
          <w:sz w:val="24"/>
          <w:szCs w:val="24"/>
        </w:rPr>
        <w:t>, the convoy were liberated into a light east to north east wind</w:t>
      </w:r>
      <w:r w:rsidR="00BB0D88" w:rsidRPr="004E2C11">
        <w:rPr>
          <w:rFonts w:ascii="Times New Roman" w:hAnsi="Times New Roman"/>
          <w:sz w:val="24"/>
          <w:szCs w:val="24"/>
        </w:rPr>
        <w:t xml:space="preserve">. </w:t>
      </w:r>
      <w:r w:rsidR="004E2C11">
        <w:rPr>
          <w:rFonts w:ascii="Times New Roman" w:hAnsi="Times New Roman"/>
          <w:sz w:val="24"/>
          <w:szCs w:val="24"/>
        </w:rPr>
        <w:t xml:space="preserve">The </w:t>
      </w:r>
      <w:r w:rsidR="00E17F20">
        <w:rPr>
          <w:rFonts w:ascii="Times New Roman" w:hAnsi="Times New Roman"/>
          <w:sz w:val="24"/>
          <w:szCs w:val="24"/>
        </w:rPr>
        <w:t>e</w:t>
      </w:r>
      <w:r w:rsidR="004E2C11" w:rsidRPr="004E2C11">
        <w:rPr>
          <w:rFonts w:ascii="Times New Roman" w:hAnsi="Times New Roman"/>
          <w:sz w:val="24"/>
          <w:szCs w:val="24"/>
        </w:rPr>
        <w:t xml:space="preserve">ast </w:t>
      </w:r>
      <w:r w:rsidR="00E17F20">
        <w:rPr>
          <w:rFonts w:ascii="Times New Roman" w:hAnsi="Times New Roman"/>
          <w:sz w:val="24"/>
          <w:szCs w:val="24"/>
        </w:rPr>
        <w:t>s</w:t>
      </w:r>
      <w:r w:rsidR="004E2C11" w:rsidRPr="004E2C11">
        <w:rPr>
          <w:rFonts w:ascii="Times New Roman" w:hAnsi="Times New Roman"/>
          <w:sz w:val="24"/>
          <w:szCs w:val="24"/>
        </w:rPr>
        <w:t xml:space="preserve">ection </w:t>
      </w:r>
      <w:r w:rsidR="00E17F20">
        <w:rPr>
          <w:rFonts w:ascii="Times New Roman" w:hAnsi="Times New Roman"/>
          <w:sz w:val="24"/>
          <w:szCs w:val="24"/>
        </w:rPr>
        <w:t xml:space="preserve">had </w:t>
      </w:r>
      <w:r w:rsidR="004E2C11" w:rsidRPr="004E2C11">
        <w:rPr>
          <w:rFonts w:ascii="Times New Roman" w:hAnsi="Times New Roman"/>
          <w:sz w:val="24"/>
          <w:szCs w:val="24"/>
        </w:rPr>
        <w:t>28 members sen</w:t>
      </w:r>
      <w:r w:rsidR="00E17F20">
        <w:rPr>
          <w:rFonts w:ascii="Times New Roman" w:hAnsi="Times New Roman"/>
          <w:sz w:val="24"/>
          <w:szCs w:val="24"/>
        </w:rPr>
        <w:t xml:space="preserve">ding </w:t>
      </w:r>
      <w:r w:rsidR="004E2C11" w:rsidRPr="004E2C11">
        <w:rPr>
          <w:rFonts w:ascii="Times New Roman" w:hAnsi="Times New Roman"/>
          <w:sz w:val="24"/>
          <w:szCs w:val="24"/>
        </w:rPr>
        <w:t>457 birds</w:t>
      </w:r>
      <w:r w:rsidR="00E17F20">
        <w:rPr>
          <w:rFonts w:ascii="Times New Roman" w:hAnsi="Times New Roman"/>
          <w:sz w:val="24"/>
          <w:szCs w:val="24"/>
        </w:rPr>
        <w:t xml:space="preserve"> with the w</w:t>
      </w:r>
      <w:r w:rsidR="004E2C11" w:rsidRPr="004E2C11">
        <w:rPr>
          <w:rFonts w:ascii="Times New Roman" w:hAnsi="Times New Roman"/>
          <w:sz w:val="24"/>
          <w:szCs w:val="24"/>
        </w:rPr>
        <w:t xml:space="preserve">est </w:t>
      </w:r>
      <w:r w:rsidR="00E17F20">
        <w:rPr>
          <w:rFonts w:ascii="Times New Roman" w:hAnsi="Times New Roman"/>
          <w:sz w:val="24"/>
          <w:szCs w:val="24"/>
        </w:rPr>
        <w:t>s</w:t>
      </w:r>
      <w:r w:rsidR="004E2C11" w:rsidRPr="004E2C11">
        <w:rPr>
          <w:rFonts w:ascii="Times New Roman" w:hAnsi="Times New Roman"/>
          <w:sz w:val="24"/>
          <w:szCs w:val="24"/>
        </w:rPr>
        <w:t xml:space="preserve">ection </w:t>
      </w:r>
      <w:r w:rsidR="00556BFF">
        <w:rPr>
          <w:rFonts w:ascii="Times New Roman" w:hAnsi="Times New Roman"/>
          <w:sz w:val="24"/>
          <w:szCs w:val="24"/>
        </w:rPr>
        <w:t xml:space="preserve">having </w:t>
      </w:r>
      <w:r w:rsidR="004E2C11" w:rsidRPr="004E2C11">
        <w:rPr>
          <w:rFonts w:ascii="Times New Roman" w:hAnsi="Times New Roman"/>
          <w:sz w:val="24"/>
          <w:szCs w:val="24"/>
        </w:rPr>
        <w:t xml:space="preserve">26 members </w:t>
      </w:r>
      <w:r w:rsidR="005A0B11" w:rsidRPr="004E2C11">
        <w:rPr>
          <w:rFonts w:ascii="Times New Roman" w:hAnsi="Times New Roman"/>
          <w:sz w:val="24"/>
          <w:szCs w:val="24"/>
        </w:rPr>
        <w:t>sen</w:t>
      </w:r>
      <w:r w:rsidR="005A0B11">
        <w:rPr>
          <w:rFonts w:ascii="Times New Roman" w:hAnsi="Times New Roman"/>
          <w:sz w:val="24"/>
          <w:szCs w:val="24"/>
        </w:rPr>
        <w:t xml:space="preserve">ding </w:t>
      </w:r>
      <w:r w:rsidR="005A0B11" w:rsidRPr="004E2C11">
        <w:rPr>
          <w:rFonts w:ascii="Times New Roman" w:hAnsi="Times New Roman"/>
          <w:sz w:val="24"/>
          <w:szCs w:val="24"/>
        </w:rPr>
        <w:t>296</w:t>
      </w:r>
      <w:r w:rsidR="004E2C11" w:rsidRPr="004E2C11">
        <w:rPr>
          <w:rFonts w:ascii="Times New Roman" w:hAnsi="Times New Roman"/>
          <w:sz w:val="24"/>
          <w:szCs w:val="24"/>
        </w:rPr>
        <w:t xml:space="preserve"> birds</w:t>
      </w:r>
      <w:r w:rsidR="00556BFF">
        <w:rPr>
          <w:rFonts w:ascii="Times New Roman" w:hAnsi="Times New Roman"/>
          <w:sz w:val="24"/>
          <w:szCs w:val="24"/>
        </w:rPr>
        <w:t xml:space="preserve">. </w:t>
      </w:r>
    </w:p>
    <w:p w14:paraId="6686613C" w14:textId="05E91452" w:rsidR="00BB0D88" w:rsidRDefault="00C71DA7" w:rsidP="003A2A01">
      <w:pPr>
        <w:shd w:val="clear" w:color="auto" w:fill="FFFFFF"/>
        <w:suppressAutoHyphens w:val="0"/>
        <w:autoSpaceDN/>
        <w:jc w:val="both"/>
      </w:pPr>
      <w:r>
        <w:rPr>
          <w:rFonts w:ascii="Times New Roman" w:hAnsi="Times New Roman"/>
          <w:sz w:val="24"/>
          <w:szCs w:val="24"/>
        </w:rPr>
        <w:t xml:space="preserve">Topping the federation </w:t>
      </w:r>
      <w:r w:rsidR="007F77F7">
        <w:rPr>
          <w:rFonts w:ascii="Times New Roman" w:hAnsi="Times New Roman"/>
          <w:sz w:val="24"/>
          <w:szCs w:val="24"/>
        </w:rPr>
        <w:t xml:space="preserve">and East section </w:t>
      </w:r>
      <w:r w:rsidR="00D5186C">
        <w:rPr>
          <w:rFonts w:ascii="Times New Roman" w:hAnsi="Times New Roman"/>
          <w:sz w:val="24"/>
          <w:szCs w:val="24"/>
        </w:rPr>
        <w:t xml:space="preserve">with a velocity of 1176 is A Higgins of Fraserburgh West End club he is also </w:t>
      </w:r>
      <w:r w:rsidR="008F7232">
        <w:rPr>
          <w:rFonts w:ascii="Times New Roman" w:hAnsi="Times New Roman"/>
          <w:sz w:val="24"/>
          <w:szCs w:val="24"/>
        </w:rPr>
        <w:t>7</w:t>
      </w:r>
      <w:r w:rsidR="008F7232" w:rsidRPr="008F7232">
        <w:rPr>
          <w:rFonts w:ascii="Times New Roman" w:hAnsi="Times New Roman"/>
          <w:sz w:val="24"/>
          <w:szCs w:val="24"/>
          <w:vertAlign w:val="superscript"/>
        </w:rPr>
        <w:t>th</w:t>
      </w:r>
      <w:r w:rsidR="008F7232">
        <w:rPr>
          <w:rFonts w:ascii="Times New Roman" w:hAnsi="Times New Roman"/>
          <w:sz w:val="24"/>
          <w:szCs w:val="24"/>
        </w:rPr>
        <w:t xml:space="preserve"> east section </w:t>
      </w:r>
      <w:r w:rsidR="007F77F7">
        <w:rPr>
          <w:rFonts w:ascii="Times New Roman" w:hAnsi="Times New Roman"/>
          <w:sz w:val="24"/>
          <w:szCs w:val="24"/>
        </w:rPr>
        <w:t>23</w:t>
      </w:r>
      <w:r w:rsidR="007F77F7" w:rsidRPr="007F77F7">
        <w:rPr>
          <w:rFonts w:ascii="Times New Roman" w:hAnsi="Times New Roman"/>
          <w:sz w:val="24"/>
          <w:szCs w:val="24"/>
          <w:vertAlign w:val="superscript"/>
        </w:rPr>
        <w:t>rd</w:t>
      </w:r>
      <w:r w:rsidR="007F77F7">
        <w:rPr>
          <w:rFonts w:ascii="Times New Roman" w:hAnsi="Times New Roman"/>
          <w:sz w:val="24"/>
          <w:szCs w:val="24"/>
        </w:rPr>
        <w:t xml:space="preserve"> open. </w:t>
      </w:r>
      <w:r w:rsidR="008F7232">
        <w:rPr>
          <w:rFonts w:ascii="Times New Roman" w:hAnsi="Times New Roman"/>
          <w:sz w:val="24"/>
          <w:szCs w:val="24"/>
        </w:rPr>
        <w:t xml:space="preserve">First </w:t>
      </w:r>
      <w:r w:rsidR="00BD783C">
        <w:rPr>
          <w:rFonts w:ascii="Times New Roman" w:hAnsi="Times New Roman"/>
          <w:sz w:val="24"/>
          <w:szCs w:val="24"/>
        </w:rPr>
        <w:t xml:space="preserve">&amp; </w:t>
      </w:r>
      <w:r w:rsidR="004A6A9A">
        <w:rPr>
          <w:rFonts w:ascii="Times New Roman" w:hAnsi="Times New Roman"/>
          <w:sz w:val="24"/>
          <w:szCs w:val="24"/>
        </w:rPr>
        <w:t>5</w:t>
      </w:r>
      <w:r w:rsidR="004A6A9A" w:rsidRPr="004A6A9A">
        <w:rPr>
          <w:rFonts w:ascii="Times New Roman" w:hAnsi="Times New Roman"/>
          <w:sz w:val="24"/>
          <w:szCs w:val="24"/>
          <w:vertAlign w:val="superscript"/>
        </w:rPr>
        <w:t>th</w:t>
      </w:r>
      <w:r w:rsidR="004A6A9A">
        <w:rPr>
          <w:rFonts w:ascii="Times New Roman" w:hAnsi="Times New Roman"/>
          <w:sz w:val="24"/>
          <w:szCs w:val="24"/>
        </w:rPr>
        <w:t xml:space="preserve"> </w:t>
      </w:r>
      <w:r w:rsidR="008F7232">
        <w:rPr>
          <w:rFonts w:ascii="Times New Roman" w:hAnsi="Times New Roman"/>
          <w:sz w:val="24"/>
          <w:szCs w:val="24"/>
        </w:rPr>
        <w:t>west section 2</w:t>
      </w:r>
      <w:r w:rsidR="008F7232" w:rsidRPr="008F7232">
        <w:rPr>
          <w:rFonts w:ascii="Times New Roman" w:hAnsi="Times New Roman"/>
          <w:sz w:val="24"/>
          <w:szCs w:val="24"/>
          <w:vertAlign w:val="superscript"/>
        </w:rPr>
        <w:t>nd</w:t>
      </w:r>
      <w:r w:rsidR="008F7232">
        <w:rPr>
          <w:rFonts w:ascii="Times New Roman" w:hAnsi="Times New Roman"/>
          <w:sz w:val="24"/>
          <w:szCs w:val="24"/>
        </w:rPr>
        <w:t xml:space="preserve"> </w:t>
      </w:r>
      <w:r w:rsidR="004A6A9A">
        <w:rPr>
          <w:rFonts w:ascii="Times New Roman" w:hAnsi="Times New Roman"/>
          <w:sz w:val="24"/>
          <w:szCs w:val="24"/>
        </w:rPr>
        <w:t>&amp; 6</w:t>
      </w:r>
      <w:r w:rsidR="004A6A9A" w:rsidRPr="004A6A9A">
        <w:rPr>
          <w:rFonts w:ascii="Times New Roman" w:hAnsi="Times New Roman"/>
          <w:sz w:val="24"/>
          <w:szCs w:val="24"/>
          <w:vertAlign w:val="superscript"/>
        </w:rPr>
        <w:t>th</w:t>
      </w:r>
      <w:r w:rsidR="004A6A9A">
        <w:rPr>
          <w:rFonts w:ascii="Times New Roman" w:hAnsi="Times New Roman"/>
          <w:sz w:val="24"/>
          <w:szCs w:val="24"/>
        </w:rPr>
        <w:t xml:space="preserve"> </w:t>
      </w:r>
      <w:r w:rsidR="008F7232">
        <w:rPr>
          <w:rFonts w:ascii="Times New Roman" w:hAnsi="Times New Roman"/>
          <w:sz w:val="24"/>
          <w:szCs w:val="24"/>
        </w:rPr>
        <w:t>open is J Able of De</w:t>
      </w:r>
      <w:r w:rsidR="00BD783C">
        <w:rPr>
          <w:rFonts w:ascii="Times New Roman" w:hAnsi="Times New Roman"/>
          <w:sz w:val="24"/>
          <w:szCs w:val="24"/>
        </w:rPr>
        <w:t>vern Valley club</w:t>
      </w:r>
      <w:r w:rsidR="004A6A9A">
        <w:rPr>
          <w:rFonts w:ascii="Times New Roman" w:hAnsi="Times New Roman"/>
          <w:sz w:val="24"/>
          <w:szCs w:val="24"/>
        </w:rPr>
        <w:t xml:space="preserve">. His club mate D Smith </w:t>
      </w:r>
      <w:r w:rsidR="00417601">
        <w:rPr>
          <w:rFonts w:ascii="Times New Roman" w:hAnsi="Times New Roman"/>
          <w:sz w:val="24"/>
          <w:szCs w:val="24"/>
        </w:rPr>
        <w:t>is 2</w:t>
      </w:r>
      <w:r w:rsidR="00417601" w:rsidRPr="00417601">
        <w:rPr>
          <w:rFonts w:ascii="Times New Roman" w:hAnsi="Times New Roman"/>
          <w:sz w:val="24"/>
          <w:szCs w:val="24"/>
          <w:vertAlign w:val="superscript"/>
        </w:rPr>
        <w:t>nd</w:t>
      </w:r>
      <w:r w:rsidR="00417601">
        <w:rPr>
          <w:rFonts w:ascii="Times New Roman" w:hAnsi="Times New Roman"/>
          <w:sz w:val="24"/>
          <w:szCs w:val="24"/>
        </w:rPr>
        <w:t xml:space="preserve"> west section 3</w:t>
      </w:r>
      <w:r w:rsidR="00417601" w:rsidRPr="00417601">
        <w:rPr>
          <w:rFonts w:ascii="Times New Roman" w:hAnsi="Times New Roman"/>
          <w:sz w:val="24"/>
          <w:szCs w:val="24"/>
          <w:vertAlign w:val="superscript"/>
        </w:rPr>
        <w:t>rd</w:t>
      </w:r>
      <w:r w:rsidR="00417601">
        <w:rPr>
          <w:rFonts w:ascii="Times New Roman" w:hAnsi="Times New Roman"/>
          <w:sz w:val="24"/>
          <w:szCs w:val="24"/>
        </w:rPr>
        <w:t xml:space="preserve"> open with another Devern member G Wilson winning </w:t>
      </w:r>
      <w:r w:rsidR="002B2828">
        <w:rPr>
          <w:rFonts w:ascii="Times New Roman" w:hAnsi="Times New Roman"/>
          <w:sz w:val="24"/>
          <w:szCs w:val="24"/>
        </w:rPr>
        <w:t>3</w:t>
      </w:r>
      <w:r w:rsidR="002B2828" w:rsidRPr="002B2828">
        <w:rPr>
          <w:rFonts w:ascii="Times New Roman" w:hAnsi="Times New Roman"/>
          <w:sz w:val="24"/>
          <w:szCs w:val="24"/>
          <w:vertAlign w:val="superscript"/>
        </w:rPr>
        <w:t>rd</w:t>
      </w:r>
      <w:r w:rsidR="002B2828">
        <w:rPr>
          <w:rFonts w:ascii="Times New Roman" w:hAnsi="Times New Roman"/>
          <w:sz w:val="24"/>
          <w:szCs w:val="24"/>
        </w:rPr>
        <w:t xml:space="preserve"> 7</w:t>
      </w:r>
      <w:r w:rsidR="002B2828" w:rsidRPr="002B2828">
        <w:rPr>
          <w:rFonts w:ascii="Times New Roman" w:hAnsi="Times New Roman"/>
          <w:sz w:val="24"/>
          <w:szCs w:val="24"/>
          <w:vertAlign w:val="superscript"/>
        </w:rPr>
        <w:t>th</w:t>
      </w:r>
      <w:r w:rsidR="002B2828">
        <w:rPr>
          <w:rFonts w:ascii="Times New Roman" w:hAnsi="Times New Roman"/>
          <w:sz w:val="24"/>
          <w:szCs w:val="24"/>
        </w:rPr>
        <w:t xml:space="preserve"> </w:t>
      </w:r>
      <w:r w:rsidR="00F4179C">
        <w:rPr>
          <w:rFonts w:ascii="Times New Roman" w:hAnsi="Times New Roman"/>
          <w:sz w:val="24"/>
          <w:szCs w:val="24"/>
        </w:rPr>
        <w:t>10</w:t>
      </w:r>
      <w:r w:rsidR="00F4179C" w:rsidRPr="00F4179C">
        <w:rPr>
          <w:rFonts w:ascii="Times New Roman" w:hAnsi="Times New Roman"/>
          <w:sz w:val="24"/>
          <w:szCs w:val="24"/>
          <w:vertAlign w:val="superscript"/>
        </w:rPr>
        <w:t>th</w:t>
      </w:r>
      <w:r w:rsidR="00F4179C">
        <w:rPr>
          <w:rFonts w:ascii="Times New Roman" w:hAnsi="Times New Roman"/>
          <w:sz w:val="24"/>
          <w:szCs w:val="24"/>
        </w:rPr>
        <w:t xml:space="preserve"> 11</w:t>
      </w:r>
      <w:r w:rsidR="00F4179C" w:rsidRPr="00F4179C">
        <w:rPr>
          <w:rFonts w:ascii="Times New Roman" w:hAnsi="Times New Roman"/>
          <w:sz w:val="24"/>
          <w:szCs w:val="24"/>
          <w:vertAlign w:val="superscript"/>
        </w:rPr>
        <w:t>th</w:t>
      </w:r>
      <w:r w:rsidR="00F4179C">
        <w:rPr>
          <w:rFonts w:ascii="Times New Roman" w:hAnsi="Times New Roman"/>
          <w:sz w:val="24"/>
          <w:szCs w:val="24"/>
        </w:rPr>
        <w:t xml:space="preserve"> 12</w:t>
      </w:r>
      <w:r w:rsidR="00F4179C" w:rsidRPr="00F4179C">
        <w:rPr>
          <w:rFonts w:ascii="Times New Roman" w:hAnsi="Times New Roman"/>
          <w:sz w:val="24"/>
          <w:szCs w:val="24"/>
          <w:vertAlign w:val="superscript"/>
        </w:rPr>
        <w:t>th</w:t>
      </w:r>
      <w:r w:rsidR="00F4179C">
        <w:rPr>
          <w:rFonts w:ascii="Times New Roman" w:hAnsi="Times New Roman"/>
          <w:sz w:val="24"/>
          <w:szCs w:val="24"/>
        </w:rPr>
        <w:t xml:space="preserve"> </w:t>
      </w:r>
      <w:r w:rsidR="002B2828">
        <w:rPr>
          <w:rFonts w:ascii="Times New Roman" w:hAnsi="Times New Roman"/>
          <w:sz w:val="24"/>
          <w:szCs w:val="24"/>
        </w:rPr>
        <w:t>&amp; 1</w:t>
      </w:r>
      <w:r w:rsidR="00F46249">
        <w:rPr>
          <w:rFonts w:ascii="Times New Roman" w:hAnsi="Times New Roman"/>
          <w:sz w:val="24"/>
          <w:szCs w:val="24"/>
        </w:rPr>
        <w:t>4</w:t>
      </w:r>
      <w:r w:rsidR="002B2828" w:rsidRPr="002B2828">
        <w:rPr>
          <w:rFonts w:ascii="Times New Roman" w:hAnsi="Times New Roman"/>
          <w:sz w:val="24"/>
          <w:szCs w:val="24"/>
          <w:vertAlign w:val="superscript"/>
        </w:rPr>
        <w:t>th</w:t>
      </w:r>
      <w:r w:rsidR="002B2828">
        <w:rPr>
          <w:rFonts w:ascii="Times New Roman" w:hAnsi="Times New Roman"/>
          <w:sz w:val="24"/>
          <w:szCs w:val="24"/>
        </w:rPr>
        <w:t xml:space="preserve"> west section </w:t>
      </w:r>
      <w:r w:rsidR="00306691">
        <w:rPr>
          <w:rFonts w:ascii="Times New Roman" w:hAnsi="Times New Roman"/>
          <w:sz w:val="24"/>
          <w:szCs w:val="24"/>
        </w:rPr>
        <w:t>4</w:t>
      </w:r>
      <w:r w:rsidR="00306691" w:rsidRPr="00306691">
        <w:rPr>
          <w:rFonts w:ascii="Times New Roman" w:hAnsi="Times New Roman"/>
          <w:sz w:val="24"/>
          <w:szCs w:val="24"/>
          <w:vertAlign w:val="superscript"/>
        </w:rPr>
        <w:t>th</w:t>
      </w:r>
      <w:r w:rsidR="00306691">
        <w:rPr>
          <w:rFonts w:ascii="Times New Roman" w:hAnsi="Times New Roman"/>
          <w:sz w:val="24"/>
          <w:szCs w:val="24"/>
        </w:rPr>
        <w:t xml:space="preserve"> 8</w:t>
      </w:r>
      <w:r w:rsidR="00306691" w:rsidRPr="00306691">
        <w:rPr>
          <w:rFonts w:ascii="Times New Roman" w:hAnsi="Times New Roman"/>
          <w:sz w:val="24"/>
          <w:szCs w:val="24"/>
          <w:vertAlign w:val="superscript"/>
        </w:rPr>
        <w:t>th</w:t>
      </w:r>
      <w:r w:rsidR="00306691">
        <w:rPr>
          <w:rFonts w:ascii="Times New Roman" w:hAnsi="Times New Roman"/>
          <w:sz w:val="24"/>
          <w:szCs w:val="24"/>
        </w:rPr>
        <w:t xml:space="preserve"> </w:t>
      </w:r>
      <w:r w:rsidR="00F46249">
        <w:rPr>
          <w:rFonts w:ascii="Times New Roman" w:hAnsi="Times New Roman"/>
          <w:sz w:val="24"/>
          <w:szCs w:val="24"/>
        </w:rPr>
        <w:t>13</w:t>
      </w:r>
      <w:r w:rsidR="00F46249" w:rsidRPr="00F46249">
        <w:rPr>
          <w:rFonts w:ascii="Times New Roman" w:hAnsi="Times New Roman"/>
          <w:sz w:val="24"/>
          <w:szCs w:val="24"/>
          <w:vertAlign w:val="superscript"/>
        </w:rPr>
        <w:t>th</w:t>
      </w:r>
      <w:r w:rsidR="00F46249">
        <w:rPr>
          <w:rFonts w:ascii="Times New Roman" w:hAnsi="Times New Roman"/>
          <w:sz w:val="24"/>
          <w:szCs w:val="24"/>
        </w:rPr>
        <w:t xml:space="preserve"> </w:t>
      </w:r>
      <w:r w:rsidR="00842D25">
        <w:rPr>
          <w:rFonts w:ascii="Times New Roman" w:hAnsi="Times New Roman"/>
          <w:sz w:val="24"/>
          <w:szCs w:val="24"/>
        </w:rPr>
        <w:t>14</w:t>
      </w:r>
      <w:r w:rsidR="00842D25" w:rsidRPr="00842D25">
        <w:rPr>
          <w:rFonts w:ascii="Times New Roman" w:hAnsi="Times New Roman"/>
          <w:sz w:val="24"/>
          <w:szCs w:val="24"/>
          <w:vertAlign w:val="superscript"/>
        </w:rPr>
        <w:t>th</w:t>
      </w:r>
      <w:r w:rsidR="00842D25">
        <w:rPr>
          <w:rFonts w:ascii="Times New Roman" w:hAnsi="Times New Roman"/>
          <w:sz w:val="24"/>
          <w:szCs w:val="24"/>
        </w:rPr>
        <w:t xml:space="preserve"> 15</w:t>
      </w:r>
      <w:r w:rsidR="00842D25" w:rsidRPr="00842D25">
        <w:rPr>
          <w:rFonts w:ascii="Times New Roman" w:hAnsi="Times New Roman"/>
          <w:sz w:val="24"/>
          <w:szCs w:val="24"/>
          <w:vertAlign w:val="superscript"/>
        </w:rPr>
        <w:t>th</w:t>
      </w:r>
      <w:r w:rsidR="00842D25">
        <w:rPr>
          <w:rFonts w:ascii="Times New Roman" w:hAnsi="Times New Roman"/>
          <w:sz w:val="24"/>
          <w:szCs w:val="24"/>
        </w:rPr>
        <w:t xml:space="preserve"> </w:t>
      </w:r>
      <w:r w:rsidR="00306691">
        <w:rPr>
          <w:rFonts w:ascii="Times New Roman" w:hAnsi="Times New Roman"/>
          <w:sz w:val="24"/>
          <w:szCs w:val="24"/>
        </w:rPr>
        <w:t>&amp; 1</w:t>
      </w:r>
      <w:r w:rsidR="00842D25">
        <w:rPr>
          <w:rFonts w:ascii="Times New Roman" w:hAnsi="Times New Roman"/>
          <w:sz w:val="24"/>
          <w:szCs w:val="24"/>
        </w:rPr>
        <w:t>7</w:t>
      </w:r>
      <w:r w:rsidR="00306691" w:rsidRPr="00306691">
        <w:rPr>
          <w:rFonts w:ascii="Times New Roman" w:hAnsi="Times New Roman"/>
          <w:sz w:val="24"/>
          <w:szCs w:val="24"/>
          <w:vertAlign w:val="superscript"/>
        </w:rPr>
        <w:t>th</w:t>
      </w:r>
      <w:r w:rsidR="00306691">
        <w:rPr>
          <w:rFonts w:ascii="Times New Roman" w:hAnsi="Times New Roman"/>
          <w:sz w:val="24"/>
          <w:szCs w:val="24"/>
        </w:rPr>
        <w:t xml:space="preserve"> open. </w:t>
      </w:r>
      <w:r w:rsidR="00BD783C">
        <w:rPr>
          <w:rFonts w:ascii="Times New Roman" w:hAnsi="Times New Roman"/>
          <w:sz w:val="24"/>
          <w:szCs w:val="24"/>
        </w:rPr>
        <w:t xml:space="preserve"> </w:t>
      </w:r>
      <w:r w:rsidR="00611E9D">
        <w:rPr>
          <w:rFonts w:ascii="Times New Roman" w:hAnsi="Times New Roman"/>
          <w:sz w:val="24"/>
          <w:szCs w:val="24"/>
        </w:rPr>
        <w:t xml:space="preserve">R </w:t>
      </w:r>
      <w:r w:rsidR="00611E9D">
        <w:rPr>
          <w:rFonts w:ascii="Times New Roman" w:hAnsi="Times New Roman"/>
          <w:sz w:val="24"/>
          <w:szCs w:val="24"/>
        </w:rPr>
        <w:lastRenderedPageBreak/>
        <w:t xml:space="preserve">Wilson of Keith club wins </w:t>
      </w:r>
      <w:r w:rsidR="00384DF7">
        <w:rPr>
          <w:rFonts w:ascii="Times New Roman" w:hAnsi="Times New Roman"/>
          <w:sz w:val="24"/>
          <w:szCs w:val="24"/>
        </w:rPr>
        <w:t>4</w:t>
      </w:r>
      <w:r w:rsidR="001E7533">
        <w:rPr>
          <w:rFonts w:ascii="Times New Roman" w:hAnsi="Times New Roman"/>
          <w:sz w:val="24"/>
          <w:szCs w:val="24"/>
          <w:vertAlign w:val="superscript"/>
        </w:rPr>
        <w:t xml:space="preserve">th </w:t>
      </w:r>
      <w:r w:rsidR="00127039">
        <w:rPr>
          <w:rFonts w:ascii="Times New Roman" w:hAnsi="Times New Roman"/>
          <w:sz w:val="24"/>
          <w:szCs w:val="24"/>
        </w:rPr>
        <w:t>17</w:t>
      </w:r>
      <w:r w:rsidR="00127039" w:rsidRPr="00127039">
        <w:rPr>
          <w:rFonts w:ascii="Times New Roman" w:hAnsi="Times New Roman"/>
          <w:sz w:val="24"/>
          <w:szCs w:val="24"/>
          <w:vertAlign w:val="superscript"/>
        </w:rPr>
        <w:t>th</w:t>
      </w:r>
      <w:r w:rsidR="00127039">
        <w:rPr>
          <w:rFonts w:ascii="Times New Roman" w:hAnsi="Times New Roman"/>
          <w:sz w:val="24"/>
          <w:szCs w:val="24"/>
        </w:rPr>
        <w:t xml:space="preserve"> &amp; 18</w:t>
      </w:r>
      <w:r w:rsidR="00127039" w:rsidRPr="00127039">
        <w:rPr>
          <w:rFonts w:ascii="Times New Roman" w:hAnsi="Times New Roman"/>
          <w:sz w:val="24"/>
          <w:szCs w:val="24"/>
          <w:vertAlign w:val="superscript"/>
        </w:rPr>
        <w:t>th</w:t>
      </w:r>
      <w:r w:rsidR="00127039">
        <w:rPr>
          <w:rFonts w:ascii="Times New Roman" w:hAnsi="Times New Roman"/>
          <w:sz w:val="24"/>
          <w:szCs w:val="24"/>
        </w:rPr>
        <w:t xml:space="preserve"> west section </w:t>
      </w:r>
      <w:r w:rsidR="00384DF7">
        <w:rPr>
          <w:rFonts w:ascii="Times New Roman" w:hAnsi="Times New Roman"/>
          <w:sz w:val="24"/>
          <w:szCs w:val="24"/>
        </w:rPr>
        <w:t>5</w:t>
      </w:r>
      <w:r w:rsidR="00384DF7" w:rsidRPr="00384DF7">
        <w:rPr>
          <w:rFonts w:ascii="Times New Roman" w:hAnsi="Times New Roman"/>
          <w:sz w:val="24"/>
          <w:szCs w:val="24"/>
          <w:vertAlign w:val="superscript"/>
        </w:rPr>
        <w:t>th</w:t>
      </w:r>
      <w:r w:rsidR="00384DF7">
        <w:rPr>
          <w:rFonts w:ascii="Times New Roman" w:hAnsi="Times New Roman"/>
          <w:sz w:val="24"/>
          <w:szCs w:val="24"/>
        </w:rPr>
        <w:t xml:space="preserve"> </w:t>
      </w:r>
      <w:r w:rsidR="00225167">
        <w:rPr>
          <w:rFonts w:ascii="Times New Roman" w:hAnsi="Times New Roman"/>
          <w:sz w:val="24"/>
          <w:szCs w:val="24"/>
        </w:rPr>
        <w:t>27</w:t>
      </w:r>
      <w:r w:rsidR="00225167" w:rsidRPr="00225167">
        <w:rPr>
          <w:rFonts w:ascii="Times New Roman" w:hAnsi="Times New Roman"/>
          <w:sz w:val="24"/>
          <w:szCs w:val="24"/>
          <w:vertAlign w:val="superscript"/>
        </w:rPr>
        <w:t>th</w:t>
      </w:r>
      <w:r w:rsidR="00225167">
        <w:rPr>
          <w:rFonts w:ascii="Times New Roman" w:hAnsi="Times New Roman"/>
          <w:sz w:val="24"/>
          <w:szCs w:val="24"/>
        </w:rPr>
        <w:t xml:space="preserve"> &amp; 28</w:t>
      </w:r>
      <w:r w:rsidR="00225167" w:rsidRPr="00225167">
        <w:rPr>
          <w:rFonts w:ascii="Times New Roman" w:hAnsi="Times New Roman"/>
          <w:sz w:val="24"/>
          <w:szCs w:val="24"/>
          <w:vertAlign w:val="superscript"/>
        </w:rPr>
        <w:t>th</w:t>
      </w:r>
      <w:r w:rsidR="00225167">
        <w:rPr>
          <w:rFonts w:ascii="Times New Roman" w:hAnsi="Times New Roman"/>
          <w:sz w:val="24"/>
          <w:szCs w:val="24"/>
        </w:rPr>
        <w:t xml:space="preserve"> open. </w:t>
      </w:r>
      <w:r w:rsidR="00E01F09">
        <w:rPr>
          <w:rFonts w:ascii="Times New Roman" w:hAnsi="Times New Roman"/>
          <w:sz w:val="24"/>
          <w:szCs w:val="24"/>
        </w:rPr>
        <w:t>A Hay of Devern Valley club wins 6</w:t>
      </w:r>
      <w:r w:rsidR="00E01F09" w:rsidRPr="00E01F09">
        <w:rPr>
          <w:rFonts w:ascii="Times New Roman" w:hAnsi="Times New Roman"/>
          <w:sz w:val="24"/>
          <w:szCs w:val="24"/>
          <w:vertAlign w:val="superscript"/>
        </w:rPr>
        <w:t>th</w:t>
      </w:r>
      <w:r w:rsidR="00E01F09">
        <w:rPr>
          <w:rFonts w:ascii="Times New Roman" w:hAnsi="Times New Roman"/>
          <w:sz w:val="24"/>
          <w:szCs w:val="24"/>
        </w:rPr>
        <w:t xml:space="preserve"> </w:t>
      </w:r>
      <w:r w:rsidR="00420001">
        <w:rPr>
          <w:rFonts w:ascii="Times New Roman" w:hAnsi="Times New Roman"/>
          <w:sz w:val="24"/>
          <w:szCs w:val="24"/>
        </w:rPr>
        <w:t>&amp; 16</w:t>
      </w:r>
      <w:r w:rsidR="00420001" w:rsidRPr="00420001">
        <w:rPr>
          <w:rFonts w:ascii="Times New Roman" w:hAnsi="Times New Roman"/>
          <w:sz w:val="24"/>
          <w:szCs w:val="24"/>
          <w:vertAlign w:val="superscript"/>
        </w:rPr>
        <w:t>th</w:t>
      </w:r>
      <w:r w:rsidR="00420001">
        <w:rPr>
          <w:rFonts w:ascii="Times New Roman" w:hAnsi="Times New Roman"/>
          <w:sz w:val="24"/>
          <w:szCs w:val="24"/>
        </w:rPr>
        <w:t xml:space="preserve"> </w:t>
      </w:r>
      <w:r w:rsidR="00E01F09">
        <w:rPr>
          <w:rFonts w:ascii="Times New Roman" w:hAnsi="Times New Roman"/>
          <w:sz w:val="24"/>
          <w:szCs w:val="24"/>
        </w:rPr>
        <w:t xml:space="preserve">west section and </w:t>
      </w:r>
      <w:r w:rsidR="00CF454C">
        <w:rPr>
          <w:rFonts w:ascii="Times New Roman" w:hAnsi="Times New Roman"/>
          <w:sz w:val="24"/>
          <w:szCs w:val="24"/>
        </w:rPr>
        <w:t>7</w:t>
      </w:r>
      <w:r w:rsidR="00CF454C" w:rsidRPr="00CF454C">
        <w:rPr>
          <w:rFonts w:ascii="Times New Roman" w:hAnsi="Times New Roman"/>
          <w:sz w:val="24"/>
          <w:szCs w:val="24"/>
          <w:vertAlign w:val="superscript"/>
        </w:rPr>
        <w:t>th</w:t>
      </w:r>
      <w:r w:rsidR="00CF454C">
        <w:rPr>
          <w:rFonts w:ascii="Times New Roman" w:hAnsi="Times New Roman"/>
          <w:sz w:val="24"/>
          <w:szCs w:val="24"/>
        </w:rPr>
        <w:t xml:space="preserve"> </w:t>
      </w:r>
      <w:r w:rsidR="00420001">
        <w:rPr>
          <w:rFonts w:ascii="Times New Roman" w:hAnsi="Times New Roman"/>
          <w:sz w:val="24"/>
          <w:szCs w:val="24"/>
        </w:rPr>
        <w:t xml:space="preserve">&amp; </w:t>
      </w:r>
      <w:r w:rsidR="00CF454C">
        <w:rPr>
          <w:rFonts w:ascii="Times New Roman" w:hAnsi="Times New Roman"/>
          <w:sz w:val="24"/>
          <w:szCs w:val="24"/>
        </w:rPr>
        <w:t>21</w:t>
      </w:r>
      <w:r w:rsidR="00CF454C" w:rsidRPr="00CF454C">
        <w:rPr>
          <w:rFonts w:ascii="Times New Roman" w:hAnsi="Times New Roman"/>
          <w:sz w:val="24"/>
          <w:szCs w:val="24"/>
          <w:vertAlign w:val="superscript"/>
        </w:rPr>
        <w:t>st</w:t>
      </w:r>
      <w:r w:rsidR="00CF454C">
        <w:rPr>
          <w:rFonts w:ascii="Times New Roman" w:hAnsi="Times New Roman"/>
          <w:sz w:val="24"/>
          <w:szCs w:val="24"/>
        </w:rPr>
        <w:t xml:space="preserve"> </w:t>
      </w:r>
      <w:r w:rsidR="00420001">
        <w:rPr>
          <w:rFonts w:ascii="Times New Roman" w:hAnsi="Times New Roman"/>
          <w:sz w:val="24"/>
          <w:szCs w:val="24"/>
        </w:rPr>
        <w:t xml:space="preserve">open. A J Reid of Keith club wins </w:t>
      </w:r>
      <w:r w:rsidR="002C653E">
        <w:rPr>
          <w:rFonts w:ascii="Times New Roman" w:hAnsi="Times New Roman"/>
          <w:sz w:val="24"/>
          <w:szCs w:val="24"/>
        </w:rPr>
        <w:t>8</w:t>
      </w:r>
      <w:r w:rsidR="002C653E" w:rsidRPr="002C653E">
        <w:rPr>
          <w:rFonts w:ascii="Times New Roman" w:hAnsi="Times New Roman"/>
          <w:sz w:val="24"/>
          <w:szCs w:val="24"/>
          <w:vertAlign w:val="superscript"/>
        </w:rPr>
        <w:t>th</w:t>
      </w:r>
      <w:r w:rsidR="002C653E">
        <w:rPr>
          <w:rFonts w:ascii="Times New Roman" w:hAnsi="Times New Roman"/>
          <w:sz w:val="24"/>
          <w:szCs w:val="24"/>
        </w:rPr>
        <w:t xml:space="preserve"> west section 9</w:t>
      </w:r>
      <w:r w:rsidR="002C653E" w:rsidRPr="002C653E">
        <w:rPr>
          <w:rFonts w:ascii="Times New Roman" w:hAnsi="Times New Roman"/>
          <w:sz w:val="24"/>
          <w:szCs w:val="24"/>
          <w:vertAlign w:val="superscript"/>
        </w:rPr>
        <w:t>th</w:t>
      </w:r>
      <w:r w:rsidR="002C653E">
        <w:rPr>
          <w:rFonts w:ascii="Times New Roman" w:hAnsi="Times New Roman"/>
          <w:sz w:val="24"/>
          <w:szCs w:val="24"/>
        </w:rPr>
        <w:t xml:space="preserve"> open with A W Buchan of Fraserburgh &amp; District club</w:t>
      </w:r>
      <w:r w:rsidR="00DD0BDC">
        <w:rPr>
          <w:rFonts w:ascii="Times New Roman" w:hAnsi="Times New Roman"/>
          <w:sz w:val="24"/>
          <w:szCs w:val="24"/>
        </w:rPr>
        <w:t xml:space="preserve"> winning 2</w:t>
      </w:r>
      <w:r w:rsidR="00DD0BDC" w:rsidRPr="00DD0BDC">
        <w:rPr>
          <w:rFonts w:ascii="Times New Roman" w:hAnsi="Times New Roman"/>
          <w:sz w:val="24"/>
          <w:szCs w:val="24"/>
          <w:vertAlign w:val="superscript"/>
        </w:rPr>
        <w:t>nd</w:t>
      </w:r>
      <w:r w:rsidR="00DD0BDC">
        <w:rPr>
          <w:rFonts w:ascii="Times New Roman" w:hAnsi="Times New Roman"/>
          <w:sz w:val="24"/>
          <w:szCs w:val="24"/>
        </w:rPr>
        <w:t xml:space="preserve"> 3</w:t>
      </w:r>
      <w:r w:rsidR="00DD0BDC" w:rsidRPr="00DD0BDC">
        <w:rPr>
          <w:rFonts w:ascii="Times New Roman" w:hAnsi="Times New Roman"/>
          <w:sz w:val="24"/>
          <w:szCs w:val="24"/>
          <w:vertAlign w:val="superscript"/>
        </w:rPr>
        <w:t>rd</w:t>
      </w:r>
      <w:r w:rsidR="00DD0BDC">
        <w:rPr>
          <w:rFonts w:ascii="Times New Roman" w:hAnsi="Times New Roman"/>
          <w:sz w:val="24"/>
          <w:szCs w:val="24"/>
        </w:rPr>
        <w:t xml:space="preserve"> 8</w:t>
      </w:r>
      <w:r w:rsidR="00DD0BDC" w:rsidRPr="00DD0BDC">
        <w:rPr>
          <w:rFonts w:ascii="Times New Roman" w:hAnsi="Times New Roman"/>
          <w:sz w:val="24"/>
          <w:szCs w:val="24"/>
          <w:vertAlign w:val="superscript"/>
        </w:rPr>
        <w:t>th</w:t>
      </w:r>
      <w:r w:rsidR="00DD0BDC">
        <w:rPr>
          <w:rFonts w:ascii="Times New Roman" w:hAnsi="Times New Roman"/>
          <w:sz w:val="24"/>
          <w:szCs w:val="24"/>
        </w:rPr>
        <w:t xml:space="preserve"> </w:t>
      </w:r>
      <w:r w:rsidR="00E54F0E">
        <w:rPr>
          <w:rFonts w:ascii="Times New Roman" w:hAnsi="Times New Roman"/>
          <w:sz w:val="24"/>
          <w:szCs w:val="24"/>
        </w:rPr>
        <w:t>9</w:t>
      </w:r>
      <w:r w:rsidR="00E54F0E" w:rsidRPr="00E54F0E">
        <w:rPr>
          <w:rFonts w:ascii="Times New Roman" w:hAnsi="Times New Roman"/>
          <w:sz w:val="24"/>
          <w:szCs w:val="24"/>
          <w:vertAlign w:val="superscript"/>
        </w:rPr>
        <w:t>th</w:t>
      </w:r>
      <w:r w:rsidR="00E54F0E">
        <w:rPr>
          <w:rFonts w:ascii="Times New Roman" w:hAnsi="Times New Roman"/>
          <w:sz w:val="24"/>
          <w:szCs w:val="24"/>
        </w:rPr>
        <w:t xml:space="preserve"> </w:t>
      </w:r>
      <w:r w:rsidR="00DD0BDC">
        <w:rPr>
          <w:rFonts w:ascii="Times New Roman" w:hAnsi="Times New Roman"/>
          <w:sz w:val="24"/>
          <w:szCs w:val="24"/>
        </w:rPr>
        <w:t>10</w:t>
      </w:r>
      <w:r w:rsidR="00DD0BDC" w:rsidRPr="00DD0BDC">
        <w:rPr>
          <w:rFonts w:ascii="Times New Roman" w:hAnsi="Times New Roman"/>
          <w:sz w:val="24"/>
          <w:szCs w:val="24"/>
          <w:vertAlign w:val="superscript"/>
        </w:rPr>
        <w:t>th</w:t>
      </w:r>
      <w:r w:rsidR="00DD0BDC">
        <w:rPr>
          <w:rFonts w:ascii="Times New Roman" w:hAnsi="Times New Roman"/>
          <w:sz w:val="24"/>
          <w:szCs w:val="24"/>
        </w:rPr>
        <w:t xml:space="preserve"> </w:t>
      </w:r>
      <w:r w:rsidR="00A80DD2">
        <w:rPr>
          <w:rFonts w:ascii="Times New Roman" w:hAnsi="Times New Roman"/>
          <w:sz w:val="24"/>
          <w:szCs w:val="24"/>
        </w:rPr>
        <w:t xml:space="preserve">east section </w:t>
      </w:r>
      <w:r w:rsidR="00DD0BDC">
        <w:rPr>
          <w:rFonts w:ascii="Times New Roman" w:hAnsi="Times New Roman"/>
          <w:sz w:val="24"/>
          <w:szCs w:val="24"/>
        </w:rPr>
        <w:t xml:space="preserve">&amp; </w:t>
      </w:r>
      <w:r w:rsidR="00FF0EA4">
        <w:rPr>
          <w:rFonts w:ascii="Times New Roman" w:hAnsi="Times New Roman"/>
          <w:sz w:val="24"/>
          <w:szCs w:val="24"/>
        </w:rPr>
        <w:t>10</w:t>
      </w:r>
      <w:r w:rsidR="00FF0EA4" w:rsidRPr="00FF0EA4">
        <w:rPr>
          <w:rFonts w:ascii="Times New Roman" w:hAnsi="Times New Roman"/>
          <w:sz w:val="24"/>
          <w:szCs w:val="24"/>
          <w:vertAlign w:val="superscript"/>
        </w:rPr>
        <w:t>th</w:t>
      </w:r>
      <w:r w:rsidR="00FF0EA4">
        <w:rPr>
          <w:rFonts w:ascii="Times New Roman" w:hAnsi="Times New Roman"/>
          <w:sz w:val="24"/>
          <w:szCs w:val="24"/>
        </w:rPr>
        <w:t xml:space="preserve"> 12</w:t>
      </w:r>
      <w:r w:rsidR="00FF0EA4" w:rsidRPr="00FF0EA4">
        <w:rPr>
          <w:rFonts w:ascii="Times New Roman" w:hAnsi="Times New Roman"/>
          <w:sz w:val="24"/>
          <w:szCs w:val="24"/>
          <w:vertAlign w:val="superscript"/>
        </w:rPr>
        <w:t>th</w:t>
      </w:r>
      <w:r w:rsidR="00FF0EA4">
        <w:rPr>
          <w:rFonts w:ascii="Times New Roman" w:hAnsi="Times New Roman"/>
          <w:sz w:val="24"/>
          <w:szCs w:val="24"/>
        </w:rPr>
        <w:t xml:space="preserve"> 24</w:t>
      </w:r>
      <w:r w:rsidR="00FF0EA4" w:rsidRPr="00FF0EA4">
        <w:rPr>
          <w:rFonts w:ascii="Times New Roman" w:hAnsi="Times New Roman"/>
          <w:sz w:val="24"/>
          <w:szCs w:val="24"/>
          <w:vertAlign w:val="superscript"/>
        </w:rPr>
        <w:t>th</w:t>
      </w:r>
      <w:r w:rsidR="00FF0EA4">
        <w:rPr>
          <w:rFonts w:ascii="Times New Roman" w:hAnsi="Times New Roman"/>
          <w:sz w:val="24"/>
          <w:szCs w:val="24"/>
        </w:rPr>
        <w:t xml:space="preserve"> 25</w:t>
      </w:r>
      <w:r w:rsidR="00FF0EA4" w:rsidRPr="00FF0EA4">
        <w:rPr>
          <w:rFonts w:ascii="Times New Roman" w:hAnsi="Times New Roman"/>
          <w:sz w:val="24"/>
          <w:szCs w:val="24"/>
          <w:vertAlign w:val="superscript"/>
        </w:rPr>
        <w:t>th</w:t>
      </w:r>
      <w:r w:rsidR="00FF0EA4">
        <w:rPr>
          <w:rFonts w:ascii="Times New Roman" w:hAnsi="Times New Roman"/>
          <w:sz w:val="24"/>
          <w:szCs w:val="24"/>
        </w:rPr>
        <w:t xml:space="preserve"> &amp; 26</w:t>
      </w:r>
      <w:r w:rsidR="00FF0EA4" w:rsidRPr="00FF0EA4">
        <w:rPr>
          <w:rFonts w:ascii="Times New Roman" w:hAnsi="Times New Roman"/>
          <w:sz w:val="24"/>
          <w:szCs w:val="24"/>
          <w:vertAlign w:val="superscript"/>
        </w:rPr>
        <w:t>th</w:t>
      </w:r>
      <w:r w:rsidR="00FF0EA4">
        <w:rPr>
          <w:rFonts w:ascii="Times New Roman" w:hAnsi="Times New Roman"/>
          <w:sz w:val="24"/>
          <w:szCs w:val="24"/>
        </w:rPr>
        <w:t xml:space="preserve"> open</w:t>
      </w:r>
      <w:r w:rsidR="0024451A">
        <w:rPr>
          <w:rFonts w:ascii="Times New Roman" w:hAnsi="Times New Roman"/>
          <w:sz w:val="24"/>
          <w:szCs w:val="24"/>
        </w:rPr>
        <w:t xml:space="preserve"> positions. </w:t>
      </w:r>
      <w:r w:rsidR="00040B54">
        <w:rPr>
          <w:rFonts w:ascii="Times New Roman" w:hAnsi="Times New Roman"/>
          <w:sz w:val="24"/>
          <w:szCs w:val="24"/>
        </w:rPr>
        <w:t xml:space="preserve">Fulton &amp; Ritchie Loft 2 from Devern Valley club are </w:t>
      </w:r>
      <w:r w:rsidR="006C2CC5">
        <w:rPr>
          <w:rFonts w:ascii="Times New Roman" w:hAnsi="Times New Roman"/>
          <w:sz w:val="24"/>
          <w:szCs w:val="24"/>
        </w:rPr>
        <w:t>9</w:t>
      </w:r>
      <w:r w:rsidR="006C2CC5" w:rsidRPr="006C2CC5">
        <w:rPr>
          <w:rFonts w:ascii="Times New Roman" w:hAnsi="Times New Roman"/>
          <w:sz w:val="24"/>
          <w:szCs w:val="24"/>
          <w:vertAlign w:val="superscript"/>
        </w:rPr>
        <w:t>th</w:t>
      </w:r>
      <w:r w:rsidR="006C2CC5">
        <w:rPr>
          <w:rFonts w:ascii="Times New Roman" w:hAnsi="Times New Roman"/>
          <w:sz w:val="24"/>
          <w:szCs w:val="24"/>
        </w:rPr>
        <w:t xml:space="preserve"> west section 11</w:t>
      </w:r>
      <w:r w:rsidR="006C2CC5" w:rsidRPr="006C2CC5">
        <w:rPr>
          <w:rFonts w:ascii="Times New Roman" w:hAnsi="Times New Roman"/>
          <w:sz w:val="24"/>
          <w:szCs w:val="24"/>
          <w:vertAlign w:val="superscript"/>
        </w:rPr>
        <w:t>th</w:t>
      </w:r>
      <w:r w:rsidR="006C2CC5">
        <w:rPr>
          <w:rFonts w:ascii="Times New Roman" w:hAnsi="Times New Roman"/>
          <w:sz w:val="24"/>
          <w:szCs w:val="24"/>
        </w:rPr>
        <w:t xml:space="preserve"> open</w:t>
      </w:r>
      <w:r w:rsidR="0088729F">
        <w:rPr>
          <w:rFonts w:ascii="Times New Roman" w:hAnsi="Times New Roman"/>
          <w:sz w:val="24"/>
          <w:szCs w:val="24"/>
        </w:rPr>
        <w:t xml:space="preserve">. P Thomson of Elgin &amp; District club are </w:t>
      </w:r>
      <w:r w:rsidR="00101ACB">
        <w:rPr>
          <w:rFonts w:ascii="Times New Roman" w:hAnsi="Times New Roman"/>
          <w:sz w:val="24"/>
          <w:szCs w:val="24"/>
        </w:rPr>
        <w:t>13</w:t>
      </w:r>
      <w:r w:rsidR="00101ACB" w:rsidRPr="00101ACB">
        <w:rPr>
          <w:rFonts w:ascii="Times New Roman" w:hAnsi="Times New Roman"/>
          <w:sz w:val="24"/>
          <w:szCs w:val="24"/>
          <w:vertAlign w:val="superscript"/>
        </w:rPr>
        <w:t>th</w:t>
      </w:r>
      <w:r w:rsidR="00101ACB">
        <w:rPr>
          <w:rFonts w:ascii="Times New Roman" w:hAnsi="Times New Roman"/>
          <w:sz w:val="24"/>
          <w:szCs w:val="24"/>
        </w:rPr>
        <w:t xml:space="preserve"> west section 16</w:t>
      </w:r>
      <w:r w:rsidR="00101ACB" w:rsidRPr="00101ACB">
        <w:rPr>
          <w:rFonts w:ascii="Times New Roman" w:hAnsi="Times New Roman"/>
          <w:sz w:val="24"/>
          <w:szCs w:val="24"/>
          <w:vertAlign w:val="superscript"/>
        </w:rPr>
        <w:t>th</w:t>
      </w:r>
      <w:r w:rsidR="00101ACB">
        <w:rPr>
          <w:rFonts w:ascii="Times New Roman" w:hAnsi="Times New Roman"/>
          <w:sz w:val="24"/>
          <w:szCs w:val="24"/>
        </w:rPr>
        <w:t xml:space="preserve"> open with G Findlay of Peterhead &amp; District club </w:t>
      </w:r>
      <w:r w:rsidR="00421084">
        <w:rPr>
          <w:rFonts w:ascii="Times New Roman" w:hAnsi="Times New Roman"/>
          <w:sz w:val="24"/>
          <w:szCs w:val="24"/>
        </w:rPr>
        <w:t>winning 4</w:t>
      </w:r>
      <w:r w:rsidR="00421084" w:rsidRPr="00421084">
        <w:rPr>
          <w:rFonts w:ascii="Times New Roman" w:hAnsi="Times New Roman"/>
          <w:sz w:val="24"/>
          <w:szCs w:val="24"/>
          <w:vertAlign w:val="superscript"/>
        </w:rPr>
        <w:t>th</w:t>
      </w:r>
      <w:r w:rsidR="00421084">
        <w:rPr>
          <w:rFonts w:ascii="Times New Roman" w:hAnsi="Times New Roman"/>
          <w:sz w:val="24"/>
          <w:szCs w:val="24"/>
        </w:rPr>
        <w:t xml:space="preserve"> 6</w:t>
      </w:r>
      <w:r w:rsidR="00421084" w:rsidRPr="00421084">
        <w:rPr>
          <w:rFonts w:ascii="Times New Roman" w:hAnsi="Times New Roman"/>
          <w:sz w:val="24"/>
          <w:szCs w:val="24"/>
          <w:vertAlign w:val="superscript"/>
        </w:rPr>
        <w:t>th</w:t>
      </w:r>
      <w:r w:rsidR="00421084">
        <w:rPr>
          <w:rFonts w:ascii="Times New Roman" w:hAnsi="Times New Roman"/>
          <w:sz w:val="24"/>
          <w:szCs w:val="24"/>
        </w:rPr>
        <w:t xml:space="preserve"> &amp; 11</w:t>
      </w:r>
      <w:r w:rsidR="00421084" w:rsidRPr="00421084">
        <w:rPr>
          <w:rFonts w:ascii="Times New Roman" w:hAnsi="Times New Roman"/>
          <w:sz w:val="24"/>
          <w:szCs w:val="24"/>
          <w:vertAlign w:val="superscript"/>
        </w:rPr>
        <w:t>th</w:t>
      </w:r>
      <w:r w:rsidR="00421084">
        <w:rPr>
          <w:rFonts w:ascii="Times New Roman" w:hAnsi="Times New Roman"/>
          <w:sz w:val="24"/>
          <w:szCs w:val="24"/>
        </w:rPr>
        <w:t xml:space="preserve"> </w:t>
      </w:r>
      <w:r w:rsidR="003A0D3C">
        <w:rPr>
          <w:rFonts w:ascii="Times New Roman" w:hAnsi="Times New Roman"/>
          <w:sz w:val="24"/>
          <w:szCs w:val="24"/>
        </w:rPr>
        <w:t xml:space="preserve">east section </w:t>
      </w:r>
      <w:r w:rsidR="00BE0EBF">
        <w:rPr>
          <w:rFonts w:ascii="Times New Roman" w:hAnsi="Times New Roman"/>
          <w:sz w:val="24"/>
          <w:szCs w:val="24"/>
        </w:rPr>
        <w:t>18</w:t>
      </w:r>
      <w:r w:rsidR="00BE0EBF" w:rsidRPr="00BE0EBF">
        <w:rPr>
          <w:rFonts w:ascii="Times New Roman" w:hAnsi="Times New Roman"/>
          <w:sz w:val="24"/>
          <w:szCs w:val="24"/>
          <w:vertAlign w:val="superscript"/>
        </w:rPr>
        <w:t>th</w:t>
      </w:r>
      <w:r w:rsidR="00BE0EBF">
        <w:rPr>
          <w:rFonts w:ascii="Times New Roman" w:hAnsi="Times New Roman"/>
          <w:sz w:val="24"/>
          <w:szCs w:val="24"/>
        </w:rPr>
        <w:t xml:space="preserve"> 22</w:t>
      </w:r>
      <w:r w:rsidR="00BE0EBF" w:rsidRPr="00BE0EBF">
        <w:rPr>
          <w:rFonts w:ascii="Times New Roman" w:hAnsi="Times New Roman"/>
          <w:sz w:val="24"/>
          <w:szCs w:val="24"/>
          <w:vertAlign w:val="superscript"/>
        </w:rPr>
        <w:t>nd</w:t>
      </w:r>
      <w:r w:rsidR="00BE0EBF">
        <w:rPr>
          <w:rFonts w:ascii="Times New Roman" w:hAnsi="Times New Roman"/>
          <w:sz w:val="24"/>
          <w:szCs w:val="24"/>
        </w:rPr>
        <w:t xml:space="preserve"> &amp; 29</w:t>
      </w:r>
      <w:r w:rsidR="00BE0EBF" w:rsidRPr="00BE0EBF">
        <w:rPr>
          <w:rFonts w:ascii="Times New Roman" w:hAnsi="Times New Roman"/>
          <w:sz w:val="24"/>
          <w:szCs w:val="24"/>
          <w:vertAlign w:val="superscript"/>
        </w:rPr>
        <w:t>th</w:t>
      </w:r>
      <w:r w:rsidR="00BE0EBF">
        <w:rPr>
          <w:rFonts w:ascii="Times New Roman" w:hAnsi="Times New Roman"/>
          <w:sz w:val="24"/>
          <w:szCs w:val="24"/>
        </w:rPr>
        <w:t xml:space="preserve"> open. R Higgins of Fra</w:t>
      </w:r>
      <w:r w:rsidR="00DD6C72">
        <w:rPr>
          <w:rFonts w:ascii="Times New Roman" w:hAnsi="Times New Roman"/>
          <w:sz w:val="24"/>
          <w:szCs w:val="24"/>
        </w:rPr>
        <w:t>serburgh West End club is 5</w:t>
      </w:r>
      <w:r w:rsidR="00DD6C72" w:rsidRPr="00DD6C72">
        <w:rPr>
          <w:rFonts w:ascii="Times New Roman" w:hAnsi="Times New Roman"/>
          <w:sz w:val="24"/>
          <w:szCs w:val="24"/>
          <w:vertAlign w:val="superscript"/>
        </w:rPr>
        <w:t>th</w:t>
      </w:r>
      <w:r w:rsidR="00DD6C72">
        <w:rPr>
          <w:rFonts w:ascii="Times New Roman" w:hAnsi="Times New Roman"/>
          <w:sz w:val="24"/>
          <w:szCs w:val="24"/>
        </w:rPr>
        <w:t xml:space="preserve"> east section 19</w:t>
      </w:r>
      <w:r w:rsidR="00DD6C72" w:rsidRPr="00DD6C72">
        <w:rPr>
          <w:rFonts w:ascii="Times New Roman" w:hAnsi="Times New Roman"/>
          <w:sz w:val="24"/>
          <w:szCs w:val="24"/>
          <w:vertAlign w:val="superscript"/>
        </w:rPr>
        <w:t>th</w:t>
      </w:r>
      <w:r w:rsidR="00DD6C72">
        <w:rPr>
          <w:rFonts w:ascii="Times New Roman" w:hAnsi="Times New Roman"/>
          <w:sz w:val="24"/>
          <w:szCs w:val="24"/>
        </w:rPr>
        <w:t xml:space="preserve"> open with </w:t>
      </w:r>
      <w:r w:rsidR="00DA4502">
        <w:rPr>
          <w:rFonts w:ascii="Times New Roman" w:hAnsi="Times New Roman"/>
          <w:sz w:val="24"/>
          <w:szCs w:val="24"/>
        </w:rPr>
        <w:t xml:space="preserve">A Wilson of Devern Valley club </w:t>
      </w:r>
      <w:r w:rsidR="00E50ACC">
        <w:rPr>
          <w:rFonts w:ascii="Times New Roman" w:hAnsi="Times New Roman"/>
          <w:sz w:val="24"/>
          <w:szCs w:val="24"/>
        </w:rPr>
        <w:t>winning 15</w:t>
      </w:r>
      <w:r w:rsidR="00E50ACC" w:rsidRPr="00E50ACC">
        <w:rPr>
          <w:rFonts w:ascii="Times New Roman" w:hAnsi="Times New Roman"/>
          <w:sz w:val="24"/>
          <w:szCs w:val="24"/>
          <w:vertAlign w:val="superscript"/>
        </w:rPr>
        <w:t>th</w:t>
      </w:r>
      <w:r w:rsidR="00E50ACC">
        <w:rPr>
          <w:rFonts w:ascii="Times New Roman" w:hAnsi="Times New Roman"/>
          <w:sz w:val="24"/>
          <w:szCs w:val="24"/>
        </w:rPr>
        <w:t xml:space="preserve"> </w:t>
      </w:r>
      <w:r w:rsidR="00AF291D">
        <w:rPr>
          <w:rFonts w:ascii="Times New Roman" w:hAnsi="Times New Roman"/>
          <w:sz w:val="24"/>
          <w:szCs w:val="24"/>
        </w:rPr>
        <w:t>west section 20</w:t>
      </w:r>
      <w:r w:rsidR="00AF291D" w:rsidRPr="00AF291D">
        <w:rPr>
          <w:rFonts w:ascii="Times New Roman" w:hAnsi="Times New Roman"/>
          <w:sz w:val="24"/>
          <w:szCs w:val="24"/>
          <w:vertAlign w:val="superscript"/>
        </w:rPr>
        <w:t>th</w:t>
      </w:r>
      <w:r w:rsidR="00AF291D">
        <w:rPr>
          <w:rFonts w:ascii="Times New Roman" w:hAnsi="Times New Roman"/>
          <w:sz w:val="24"/>
          <w:szCs w:val="24"/>
        </w:rPr>
        <w:t xml:space="preserve"> open</w:t>
      </w:r>
      <w:r w:rsidR="004E2C11">
        <w:rPr>
          <w:rFonts w:ascii="Times New Roman" w:hAnsi="Times New Roman"/>
          <w:sz w:val="24"/>
          <w:szCs w:val="24"/>
        </w:rPr>
        <w:t xml:space="preserve"> and R Adamson of Inverurie club wins 12</w:t>
      </w:r>
      <w:r w:rsidR="004E2C11" w:rsidRPr="004E2C11">
        <w:rPr>
          <w:rFonts w:ascii="Times New Roman" w:hAnsi="Times New Roman"/>
          <w:sz w:val="24"/>
          <w:szCs w:val="24"/>
          <w:vertAlign w:val="superscript"/>
        </w:rPr>
        <w:t>th</w:t>
      </w:r>
      <w:r w:rsidR="004E2C11">
        <w:rPr>
          <w:rFonts w:ascii="Times New Roman" w:hAnsi="Times New Roman"/>
          <w:sz w:val="24"/>
          <w:szCs w:val="24"/>
        </w:rPr>
        <w:t xml:space="preserve"> east section 30</w:t>
      </w:r>
      <w:r w:rsidR="004E2C11" w:rsidRPr="004E2C11">
        <w:rPr>
          <w:rFonts w:ascii="Times New Roman" w:hAnsi="Times New Roman"/>
          <w:sz w:val="24"/>
          <w:szCs w:val="24"/>
          <w:vertAlign w:val="superscript"/>
        </w:rPr>
        <w:t>th</w:t>
      </w:r>
      <w:r w:rsidR="004E2C11">
        <w:rPr>
          <w:rFonts w:ascii="Times New Roman" w:hAnsi="Times New Roman"/>
          <w:sz w:val="24"/>
          <w:szCs w:val="24"/>
        </w:rPr>
        <w:t xml:space="preserve"> open. </w:t>
      </w:r>
    </w:p>
    <w:p w14:paraId="269389F9" w14:textId="6ACA84A5" w:rsidR="00736AFD" w:rsidRPr="009B3DF5" w:rsidRDefault="00491045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b/>
          <w:bCs/>
          <w:sz w:val="24"/>
          <w:szCs w:val="24"/>
        </w:rPr>
      </w:pPr>
      <w:r w:rsidRPr="009B3DF5">
        <w:rPr>
          <w:rFonts w:ascii="Times New Roman" w:hAnsi="Times New Roman"/>
          <w:b/>
          <w:bCs/>
          <w:sz w:val="24"/>
          <w:szCs w:val="24"/>
        </w:rPr>
        <w:t>Clubs First Bird</w:t>
      </w:r>
      <w:r w:rsidR="009B3DF5">
        <w:rPr>
          <w:rFonts w:ascii="Times New Roman" w:hAnsi="Times New Roman"/>
          <w:b/>
          <w:bCs/>
          <w:sz w:val="24"/>
          <w:szCs w:val="24"/>
        </w:rPr>
        <w:t>.</w:t>
      </w:r>
    </w:p>
    <w:p w14:paraId="32A046A7" w14:textId="77777777" w:rsidR="00EF39BE" w:rsidRDefault="001C2AA1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 w:rsidRPr="009B3DF5">
        <w:rPr>
          <w:rFonts w:ascii="Times New Roman" w:hAnsi="Times New Roman"/>
          <w:b/>
          <w:bCs/>
          <w:sz w:val="24"/>
          <w:szCs w:val="24"/>
        </w:rPr>
        <w:t>Fraserburgh West End</w:t>
      </w:r>
      <w:r>
        <w:rPr>
          <w:rFonts w:ascii="Times New Roman" w:hAnsi="Times New Roman"/>
          <w:sz w:val="24"/>
          <w:szCs w:val="24"/>
        </w:rPr>
        <w:t xml:space="preserve"> winner is </w:t>
      </w:r>
      <w:r w:rsidR="00491045" w:rsidRPr="00556BFF">
        <w:rPr>
          <w:rFonts w:ascii="Times New Roman" w:hAnsi="Times New Roman"/>
          <w:sz w:val="24"/>
          <w:szCs w:val="24"/>
        </w:rPr>
        <w:t>A H</w:t>
      </w:r>
      <w:r>
        <w:rPr>
          <w:rFonts w:ascii="Times New Roman" w:hAnsi="Times New Roman"/>
          <w:sz w:val="24"/>
          <w:szCs w:val="24"/>
        </w:rPr>
        <w:t>iggins with a ve</w:t>
      </w:r>
      <w:r w:rsidR="00664285">
        <w:rPr>
          <w:rFonts w:ascii="Times New Roman" w:hAnsi="Times New Roman"/>
          <w:sz w:val="24"/>
          <w:szCs w:val="24"/>
        </w:rPr>
        <w:t xml:space="preserve">locity of </w:t>
      </w:r>
      <w:r w:rsidR="00491045" w:rsidRPr="00556BFF">
        <w:rPr>
          <w:rFonts w:ascii="Times New Roman" w:hAnsi="Times New Roman"/>
          <w:sz w:val="24"/>
          <w:szCs w:val="24"/>
        </w:rPr>
        <w:t>1176.897</w:t>
      </w:r>
      <w:r w:rsidR="00EF39BE">
        <w:rPr>
          <w:rFonts w:ascii="Times New Roman" w:hAnsi="Times New Roman"/>
          <w:sz w:val="24"/>
          <w:szCs w:val="24"/>
        </w:rPr>
        <w:t>.</w:t>
      </w:r>
    </w:p>
    <w:p w14:paraId="630C9564" w14:textId="72B69780" w:rsidR="00EF39BE" w:rsidRDefault="00491045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 w:rsidRPr="009B3DF5">
        <w:rPr>
          <w:rFonts w:ascii="Times New Roman" w:hAnsi="Times New Roman"/>
          <w:b/>
          <w:bCs/>
          <w:sz w:val="24"/>
          <w:szCs w:val="24"/>
        </w:rPr>
        <w:t>Devern Valley</w:t>
      </w:r>
      <w:r w:rsidRPr="00556BFF">
        <w:rPr>
          <w:rFonts w:ascii="Times New Roman" w:hAnsi="Times New Roman"/>
          <w:sz w:val="24"/>
          <w:szCs w:val="24"/>
        </w:rPr>
        <w:t xml:space="preserve"> </w:t>
      </w:r>
      <w:r w:rsidR="00E347CC">
        <w:rPr>
          <w:rFonts w:ascii="Times New Roman" w:hAnsi="Times New Roman"/>
          <w:sz w:val="24"/>
          <w:szCs w:val="24"/>
        </w:rPr>
        <w:t xml:space="preserve">winner is </w:t>
      </w:r>
      <w:r w:rsidR="007056D1" w:rsidRPr="00556BFF">
        <w:rPr>
          <w:rFonts w:ascii="Times New Roman" w:hAnsi="Times New Roman"/>
          <w:sz w:val="24"/>
          <w:szCs w:val="24"/>
        </w:rPr>
        <w:t>J A</w:t>
      </w:r>
      <w:r w:rsidR="00E347CC">
        <w:rPr>
          <w:rFonts w:ascii="Times New Roman" w:hAnsi="Times New Roman"/>
          <w:sz w:val="24"/>
          <w:szCs w:val="24"/>
        </w:rPr>
        <w:t xml:space="preserve">bel velocity of </w:t>
      </w:r>
      <w:r w:rsidRPr="00556BFF">
        <w:rPr>
          <w:rFonts w:ascii="Times New Roman" w:hAnsi="Times New Roman"/>
          <w:sz w:val="24"/>
          <w:szCs w:val="24"/>
        </w:rPr>
        <w:t xml:space="preserve">1173.546 </w:t>
      </w:r>
    </w:p>
    <w:p w14:paraId="1EE866BF" w14:textId="39FF5F7E" w:rsidR="00EF39BE" w:rsidRDefault="00E347CC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 w:rsidRPr="009B3DF5">
        <w:rPr>
          <w:rFonts w:ascii="Times New Roman" w:hAnsi="Times New Roman"/>
          <w:b/>
          <w:bCs/>
          <w:sz w:val="24"/>
          <w:szCs w:val="24"/>
        </w:rPr>
        <w:t>Keith</w:t>
      </w:r>
      <w:r>
        <w:rPr>
          <w:rFonts w:ascii="Times New Roman" w:hAnsi="Times New Roman"/>
          <w:sz w:val="24"/>
          <w:szCs w:val="24"/>
        </w:rPr>
        <w:t xml:space="preserve"> winner is </w:t>
      </w:r>
      <w:r w:rsidR="00491045" w:rsidRPr="00556BFF">
        <w:rPr>
          <w:rFonts w:ascii="Times New Roman" w:hAnsi="Times New Roman"/>
          <w:sz w:val="24"/>
          <w:szCs w:val="24"/>
        </w:rPr>
        <w:t>R W</w:t>
      </w:r>
      <w:r>
        <w:rPr>
          <w:rFonts w:ascii="Times New Roman" w:hAnsi="Times New Roman"/>
          <w:sz w:val="24"/>
          <w:szCs w:val="24"/>
        </w:rPr>
        <w:t>ilson ve</w:t>
      </w:r>
      <w:r w:rsidR="00140C3A">
        <w:rPr>
          <w:rFonts w:ascii="Times New Roman" w:hAnsi="Times New Roman"/>
          <w:sz w:val="24"/>
          <w:szCs w:val="24"/>
        </w:rPr>
        <w:t xml:space="preserve">locity </w:t>
      </w:r>
      <w:r w:rsidR="00491045" w:rsidRPr="00556BFF">
        <w:rPr>
          <w:rFonts w:ascii="Times New Roman" w:hAnsi="Times New Roman"/>
          <w:sz w:val="24"/>
          <w:szCs w:val="24"/>
        </w:rPr>
        <w:t xml:space="preserve">1169.708 </w:t>
      </w:r>
    </w:p>
    <w:p w14:paraId="34D460F2" w14:textId="422031D3" w:rsidR="00EF39BE" w:rsidRDefault="00140C3A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 w:rsidRPr="009B3DF5">
        <w:rPr>
          <w:rFonts w:ascii="Times New Roman" w:hAnsi="Times New Roman"/>
          <w:b/>
          <w:bCs/>
          <w:sz w:val="24"/>
          <w:szCs w:val="24"/>
        </w:rPr>
        <w:t>Fraserburgh &amp; District</w:t>
      </w:r>
      <w:r>
        <w:rPr>
          <w:rFonts w:ascii="Times New Roman" w:hAnsi="Times New Roman"/>
          <w:sz w:val="24"/>
          <w:szCs w:val="24"/>
        </w:rPr>
        <w:t xml:space="preserve"> winner is </w:t>
      </w:r>
      <w:r w:rsidR="00491045" w:rsidRPr="00556BFF">
        <w:rPr>
          <w:rFonts w:ascii="Times New Roman" w:hAnsi="Times New Roman"/>
          <w:sz w:val="24"/>
          <w:szCs w:val="24"/>
        </w:rPr>
        <w:t>A W B</w:t>
      </w:r>
      <w:r>
        <w:rPr>
          <w:rFonts w:ascii="Times New Roman" w:hAnsi="Times New Roman"/>
          <w:sz w:val="24"/>
          <w:szCs w:val="24"/>
        </w:rPr>
        <w:t xml:space="preserve">uchan velocity of </w:t>
      </w:r>
      <w:r w:rsidR="00BA66C5">
        <w:rPr>
          <w:rFonts w:ascii="Times New Roman" w:hAnsi="Times New Roman"/>
          <w:sz w:val="24"/>
          <w:szCs w:val="24"/>
        </w:rPr>
        <w:t>1</w:t>
      </w:r>
      <w:r w:rsidR="00491045" w:rsidRPr="00556BFF">
        <w:rPr>
          <w:rFonts w:ascii="Times New Roman" w:hAnsi="Times New Roman"/>
          <w:sz w:val="24"/>
          <w:szCs w:val="24"/>
        </w:rPr>
        <w:t xml:space="preserve">148.592 </w:t>
      </w:r>
    </w:p>
    <w:p w14:paraId="39A94BA7" w14:textId="21605DE4" w:rsidR="00EF39BE" w:rsidRDefault="00BA66C5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 w:rsidRPr="009B3DF5">
        <w:rPr>
          <w:rFonts w:ascii="Times New Roman" w:hAnsi="Times New Roman"/>
          <w:b/>
          <w:bCs/>
          <w:sz w:val="24"/>
          <w:szCs w:val="24"/>
        </w:rPr>
        <w:t>Elgin &amp; District</w:t>
      </w:r>
      <w:r>
        <w:rPr>
          <w:rFonts w:ascii="Times New Roman" w:hAnsi="Times New Roman"/>
          <w:sz w:val="24"/>
          <w:szCs w:val="24"/>
        </w:rPr>
        <w:t xml:space="preserve"> winner is </w:t>
      </w:r>
      <w:r w:rsidR="00491045" w:rsidRPr="00556BFF">
        <w:rPr>
          <w:rFonts w:ascii="Times New Roman" w:hAnsi="Times New Roman"/>
          <w:sz w:val="24"/>
          <w:szCs w:val="24"/>
        </w:rPr>
        <w:t>P T</w:t>
      </w:r>
      <w:r>
        <w:rPr>
          <w:rFonts w:ascii="Times New Roman" w:hAnsi="Times New Roman"/>
          <w:sz w:val="24"/>
          <w:szCs w:val="24"/>
        </w:rPr>
        <w:t xml:space="preserve">homson velocity </w:t>
      </w:r>
      <w:r w:rsidR="00491045" w:rsidRPr="00556BFF">
        <w:rPr>
          <w:rFonts w:ascii="Times New Roman" w:hAnsi="Times New Roman"/>
          <w:sz w:val="24"/>
          <w:szCs w:val="24"/>
        </w:rPr>
        <w:t xml:space="preserve">1145.340 </w:t>
      </w:r>
    </w:p>
    <w:p w14:paraId="056A40A8" w14:textId="49D30FAF" w:rsidR="00EF39BE" w:rsidRDefault="001963F0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 w:rsidRPr="009B3DF5">
        <w:rPr>
          <w:rFonts w:ascii="Times New Roman" w:hAnsi="Times New Roman"/>
          <w:b/>
          <w:bCs/>
          <w:sz w:val="24"/>
          <w:szCs w:val="24"/>
        </w:rPr>
        <w:t>Peterhead &amp; District</w:t>
      </w:r>
      <w:r>
        <w:rPr>
          <w:rFonts w:ascii="Times New Roman" w:hAnsi="Times New Roman"/>
          <w:sz w:val="24"/>
          <w:szCs w:val="24"/>
        </w:rPr>
        <w:t xml:space="preserve"> winner is </w:t>
      </w:r>
      <w:r w:rsidR="00491045" w:rsidRPr="00556BFF">
        <w:rPr>
          <w:rFonts w:ascii="Times New Roman" w:hAnsi="Times New Roman"/>
          <w:sz w:val="24"/>
          <w:szCs w:val="24"/>
        </w:rPr>
        <w:t>G F</w:t>
      </w:r>
      <w:r>
        <w:rPr>
          <w:rFonts w:ascii="Times New Roman" w:hAnsi="Times New Roman"/>
          <w:sz w:val="24"/>
          <w:szCs w:val="24"/>
        </w:rPr>
        <w:t>indlay velocity 1</w:t>
      </w:r>
      <w:r w:rsidR="00491045" w:rsidRPr="00556BFF">
        <w:rPr>
          <w:rFonts w:ascii="Times New Roman" w:hAnsi="Times New Roman"/>
          <w:sz w:val="24"/>
          <w:szCs w:val="24"/>
        </w:rPr>
        <w:t xml:space="preserve">142.429 </w:t>
      </w:r>
    </w:p>
    <w:p w14:paraId="75BD2E8F" w14:textId="23A6AFB8" w:rsidR="00EF39BE" w:rsidRDefault="001963F0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 w:rsidRPr="009B3DF5">
        <w:rPr>
          <w:rFonts w:ascii="Times New Roman" w:hAnsi="Times New Roman"/>
          <w:b/>
          <w:bCs/>
          <w:sz w:val="24"/>
          <w:szCs w:val="24"/>
        </w:rPr>
        <w:t>Inverurie</w:t>
      </w:r>
      <w:r>
        <w:rPr>
          <w:rFonts w:ascii="Times New Roman" w:hAnsi="Times New Roman"/>
          <w:sz w:val="24"/>
          <w:szCs w:val="24"/>
        </w:rPr>
        <w:t xml:space="preserve"> winner is </w:t>
      </w:r>
      <w:r w:rsidR="00491045" w:rsidRPr="00556BFF">
        <w:rPr>
          <w:rFonts w:ascii="Times New Roman" w:hAnsi="Times New Roman"/>
          <w:sz w:val="24"/>
          <w:szCs w:val="24"/>
        </w:rPr>
        <w:t>R A</w:t>
      </w:r>
      <w:r>
        <w:rPr>
          <w:rFonts w:ascii="Times New Roman" w:hAnsi="Times New Roman"/>
          <w:sz w:val="24"/>
          <w:szCs w:val="24"/>
        </w:rPr>
        <w:t xml:space="preserve">damson velocity </w:t>
      </w:r>
      <w:r w:rsidR="00491045" w:rsidRPr="00556BFF">
        <w:rPr>
          <w:rFonts w:ascii="Times New Roman" w:hAnsi="Times New Roman"/>
          <w:sz w:val="24"/>
          <w:szCs w:val="24"/>
        </w:rPr>
        <w:t xml:space="preserve">1125.782 </w:t>
      </w:r>
    </w:p>
    <w:p w14:paraId="23C4DC4A" w14:textId="26589346" w:rsidR="00736AFD" w:rsidRPr="00556BFF" w:rsidRDefault="00FE3BAB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 w:rsidRPr="009B3DF5">
        <w:rPr>
          <w:rFonts w:ascii="Times New Roman" w:hAnsi="Times New Roman"/>
          <w:b/>
          <w:bCs/>
          <w:sz w:val="24"/>
          <w:szCs w:val="24"/>
        </w:rPr>
        <w:t>Buckie &amp; District</w:t>
      </w:r>
      <w:r>
        <w:rPr>
          <w:rFonts w:ascii="Times New Roman" w:hAnsi="Times New Roman"/>
          <w:sz w:val="24"/>
          <w:szCs w:val="24"/>
        </w:rPr>
        <w:t xml:space="preserve"> winner is </w:t>
      </w:r>
      <w:r w:rsidR="00491045" w:rsidRPr="00556BFF">
        <w:rPr>
          <w:rFonts w:ascii="Times New Roman" w:hAnsi="Times New Roman"/>
          <w:sz w:val="24"/>
          <w:szCs w:val="24"/>
        </w:rPr>
        <w:t>J C</w:t>
      </w:r>
      <w:r>
        <w:rPr>
          <w:rFonts w:ascii="Times New Roman" w:hAnsi="Times New Roman"/>
          <w:sz w:val="24"/>
          <w:szCs w:val="24"/>
        </w:rPr>
        <w:t xml:space="preserve">umming velocity </w:t>
      </w:r>
      <w:r w:rsidR="00491045" w:rsidRPr="00556BFF">
        <w:rPr>
          <w:rFonts w:ascii="Times New Roman" w:hAnsi="Times New Roman"/>
          <w:sz w:val="24"/>
          <w:szCs w:val="24"/>
        </w:rPr>
        <w:t xml:space="preserve">1120.626 </w:t>
      </w:r>
    </w:p>
    <w:p w14:paraId="075C65FB" w14:textId="39D860E5" w:rsidR="007056D1" w:rsidRDefault="00FE3BAB" w:rsidP="003A2A01">
      <w:pPr>
        <w:shd w:val="clear" w:color="auto" w:fill="FFFFFF"/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Well done to A Higgins on topping the federation, also well done to J Abel on winning the west section. </w:t>
      </w:r>
    </w:p>
    <w:p w14:paraId="4F1E19A0" w14:textId="084BD807" w:rsidR="009B3DF5" w:rsidRDefault="009B3DF5" w:rsidP="003A2A01">
      <w:pPr>
        <w:pStyle w:val="NormalWeb"/>
        <w:shd w:val="clear" w:color="auto" w:fill="FFFFFF"/>
        <w:jc w:val="center"/>
        <w:rPr>
          <w:b/>
          <w:bCs/>
        </w:rPr>
      </w:pPr>
      <w:r w:rsidRPr="009B3DF5">
        <w:rPr>
          <w:b/>
          <w:bCs/>
        </w:rPr>
        <w:t xml:space="preserve">Obituary </w:t>
      </w:r>
    </w:p>
    <w:p w14:paraId="26A2394A" w14:textId="12CC00CF" w:rsidR="009B3DF5" w:rsidRPr="009B3DF5" w:rsidRDefault="009B3DF5" w:rsidP="00B82907">
      <w:pPr>
        <w:pStyle w:val="NormalWeb"/>
        <w:shd w:val="clear" w:color="auto" w:fill="FFFFFF"/>
        <w:jc w:val="both"/>
      </w:pPr>
      <w:r>
        <w:t>Davy Wilson</w:t>
      </w:r>
      <w:r w:rsidR="00375261">
        <w:t xml:space="preserve">; who was a pigeon fancier and professional footballer, for Glasgow Rangers and Scotland. </w:t>
      </w:r>
      <w:r w:rsidR="00120FA3">
        <w:t xml:space="preserve">Davy played for his country 22 times and scored 10 </w:t>
      </w:r>
      <w:r w:rsidR="00B82907">
        <w:t>goals;</w:t>
      </w:r>
      <w:r w:rsidR="00120FA3">
        <w:t xml:space="preserve"> he was also </w:t>
      </w:r>
      <w:r w:rsidR="006F02DE">
        <w:t xml:space="preserve">included in the Scotland Hall of Fame as one of Scotland’s </w:t>
      </w:r>
      <w:r w:rsidR="00E46C99" w:rsidRPr="00535B68">
        <w:rPr>
          <w:i/>
          <w:iCs/>
          <w:u w:val="single"/>
        </w:rPr>
        <w:t>All Time Greats</w:t>
      </w:r>
      <w:r w:rsidR="00E46C99">
        <w:t xml:space="preserve"> of Scottish Football. Davy was also a </w:t>
      </w:r>
      <w:r w:rsidR="00B82907">
        <w:t>first-class</w:t>
      </w:r>
      <w:r w:rsidR="00E46C99">
        <w:t xml:space="preserve"> pigeon man and I </w:t>
      </w:r>
      <w:r w:rsidR="004B3E57">
        <w:t xml:space="preserve">was on a panel with him at Larkhall, which is a </w:t>
      </w:r>
      <w:r w:rsidR="003E3D26">
        <w:t>red-hot</w:t>
      </w:r>
      <w:r w:rsidR="004B3E57">
        <w:t xml:space="preserve"> Rangers </w:t>
      </w:r>
      <w:r w:rsidR="00F015C3">
        <w:t>known area. The patter between us was great and we both enjoyed our banter back and forwa</w:t>
      </w:r>
      <w:r w:rsidR="00F115AE">
        <w:t xml:space="preserve">rds. </w:t>
      </w:r>
      <w:r w:rsidR="003E3D26">
        <w:t xml:space="preserve">Which went down with the fanciers present, </w:t>
      </w:r>
      <w:r w:rsidR="00F115AE">
        <w:t xml:space="preserve">I also met up with Davy at the Hillcroft Hotel, for the Scottish Homing </w:t>
      </w:r>
      <w:r w:rsidR="0085048E">
        <w:t xml:space="preserve">Union </w:t>
      </w:r>
      <w:r w:rsidR="00C0270F">
        <w:t xml:space="preserve">Centenary </w:t>
      </w:r>
      <w:r w:rsidR="00B82907">
        <w:t>celebrations.</w:t>
      </w:r>
      <w:r w:rsidR="00517DF0">
        <w:t xml:space="preserve"> He was a true gentleman </w:t>
      </w:r>
      <w:r w:rsidR="00077438">
        <w:t xml:space="preserve">and will be sorely missed by </w:t>
      </w:r>
      <w:r w:rsidR="00844E81">
        <w:t xml:space="preserve">his family; may he rest in peace. </w:t>
      </w:r>
      <w:r w:rsidR="00B82907">
        <w:t xml:space="preserve"> </w:t>
      </w:r>
      <w:r w:rsidR="00C0270F">
        <w:t xml:space="preserve"> </w:t>
      </w:r>
      <w:r w:rsidR="0085048E">
        <w:t xml:space="preserve"> </w:t>
      </w:r>
      <w:r w:rsidR="00F115AE">
        <w:t xml:space="preserve"> </w:t>
      </w:r>
    </w:p>
    <w:p w14:paraId="7FF27918" w14:textId="733B905C" w:rsidR="003A2A01" w:rsidRDefault="003A2A01" w:rsidP="003A2A01">
      <w:pPr>
        <w:pStyle w:val="NormalWeb"/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Joe’s Joke</w:t>
      </w:r>
    </w:p>
    <w:p w14:paraId="72E27741" w14:textId="39C2894B" w:rsidR="00F8714A" w:rsidRDefault="00D356AC" w:rsidP="00673242">
      <w:pPr>
        <w:pStyle w:val="NormalWeb"/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b/>
          <w:bCs/>
        </w:rPr>
        <w:t>Poster found in a church in France… (Translated).</w:t>
      </w:r>
    </w:p>
    <w:p w14:paraId="344B5E9E" w14:textId="20261825" w:rsidR="00D356AC" w:rsidRPr="00D356AC" w:rsidRDefault="00D356AC" w:rsidP="00673242">
      <w:pPr>
        <w:pStyle w:val="NormalWeb"/>
        <w:shd w:val="clear" w:color="auto" w:fill="FFFFFF"/>
        <w:spacing w:before="0" w:beforeAutospacing="0" w:after="0" w:afterAutospacing="0"/>
        <w:jc w:val="both"/>
      </w:pPr>
      <w:r>
        <w:t xml:space="preserve">‘When you enter this </w:t>
      </w:r>
      <w:r w:rsidR="005A447E">
        <w:t>church,</w:t>
      </w:r>
      <w:r>
        <w:t xml:space="preserve"> it may be possible that you hear ‘The Call of God’</w:t>
      </w:r>
      <w:r w:rsidR="00E4465F">
        <w:t xml:space="preserve">. However, it is unlikely that He will call you on your </w:t>
      </w:r>
      <w:r w:rsidR="00E004BD">
        <w:t>mobile. Thank you for turning off your phones. If you want to talk to God, enter, cho</w:t>
      </w:r>
      <w:r w:rsidR="00810E87">
        <w:t xml:space="preserve">ose a </w:t>
      </w:r>
      <w:r w:rsidR="004E407D">
        <w:t>quiet</w:t>
      </w:r>
      <w:r w:rsidR="00810E87">
        <w:t xml:space="preserve"> place and talk to Him. I you want to see </w:t>
      </w:r>
      <w:r w:rsidR="005A447E">
        <w:t xml:space="preserve">Him, send Him a text while driving’. </w:t>
      </w:r>
    </w:p>
    <w:p w14:paraId="2C076F5C" w14:textId="77777777" w:rsidR="00551785" w:rsidRPr="00001B1D" w:rsidRDefault="00551785" w:rsidP="00B4598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C2E36"/>
          <w:sz w:val="28"/>
          <w:szCs w:val="28"/>
        </w:rPr>
      </w:pPr>
    </w:p>
    <w:p w14:paraId="6306B9B1" w14:textId="77777777" w:rsidR="00B80B76" w:rsidRPr="004E407D" w:rsidRDefault="00B80B76" w:rsidP="00B80B76">
      <w:pPr>
        <w:suppressAutoHyphens w:val="0"/>
        <w:spacing w:after="160" w:line="312" w:lineRule="auto"/>
        <w:jc w:val="both"/>
        <w:rPr>
          <w:b/>
          <w:bCs/>
          <w:iCs/>
          <w:sz w:val="24"/>
          <w:szCs w:val="24"/>
        </w:rPr>
      </w:pPr>
      <w:r w:rsidRPr="004E407D">
        <w:rPr>
          <w:rFonts w:ascii="Times New Roman" w:eastAsia="Times New Roman" w:hAnsi="Times New Roman"/>
          <w:sz w:val="24"/>
          <w:szCs w:val="24"/>
        </w:rPr>
        <w:t>P</w:t>
      </w:r>
      <w:r w:rsidRPr="004E407D">
        <w:rPr>
          <w:rFonts w:ascii="Times New Roman" w:eastAsia="Times New Roman" w:hAnsi="Times New Roman"/>
          <w:i/>
          <w:sz w:val="24"/>
          <w:szCs w:val="24"/>
        </w:rPr>
        <w:t>lease continue to keep the news flowing; to Joe Murphy Mystical Rose Cottage 2 Flutorum Avenue Thornton by Kirkcaldy KY1 4BD or phone 01592 770331 or Email to joejmurphy1@gmail.com</w:t>
      </w:r>
      <w:r w:rsidRPr="004E407D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</w:t>
      </w:r>
      <w:r w:rsidRPr="004E407D">
        <w:rPr>
          <w:rFonts w:ascii="Times New Roman" w:eastAsia="Times New Roman" w:hAnsi="Times New Roman"/>
          <w:b/>
          <w:bCs/>
          <w:sz w:val="24"/>
          <w:szCs w:val="24"/>
        </w:rPr>
        <w:t>REMEMBER THE J IN THE MIDDLE</w:t>
      </w:r>
      <w:r w:rsidRPr="004E407D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or </w:t>
      </w:r>
      <w:r w:rsidRPr="004E407D">
        <w:rPr>
          <w:rFonts w:ascii="Times New Roman" w:eastAsia="Times New Roman" w:hAnsi="Times New Roman"/>
          <w:sz w:val="24"/>
          <w:szCs w:val="24"/>
        </w:rPr>
        <w:t xml:space="preserve">you can also view online editions on: </w:t>
      </w:r>
      <w:r w:rsidRPr="004E407D">
        <w:rPr>
          <w:rFonts w:ascii="Times New Roman" w:eastAsia="Times New Roman" w:hAnsi="Times New Roman"/>
          <w:bCs/>
          <w:i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www.elimarpigeons.com www.fancierchat.co.uk www.pigeon-chat.co.uk - </w:t>
      </w:r>
      <w:hyperlink r:id="rId7" w:history="1">
        <w:r w:rsidRPr="004E407D">
          <w:rPr>
            <w:rFonts w:ascii="Times New Roman" w:eastAsia="Times New Roman" w:hAnsi="Times New Roman"/>
            <w:i/>
            <w:iCs/>
            <w:sz w:val="24"/>
            <w:szCs w:val="24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</w:t>
        </w:r>
      </w:hyperlink>
      <w:hyperlink r:id="rId8" w:history="1">
        <w:r w:rsidRPr="004E407D">
          <w:rPr>
            <w:rFonts w:ascii="Times New Roman" w:eastAsia="Times New Roman" w:hAnsi="Times New Roman"/>
            <w:i/>
            <w:iCs/>
            <w:sz w:val="24"/>
            <w:szCs w:val="24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Pigeonba</w:t>
        </w:r>
        <w:r w:rsidRPr="004E407D">
          <w:rPr>
            <w:rFonts w:ascii="Times New Roman" w:eastAsia="Times New Roman" w:hAnsi="Times New Roman"/>
            <w:i/>
            <w:iCs/>
            <w:sz w:val="24"/>
            <w:szCs w:val="24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lastRenderedPageBreak/>
          <w:t>sics.com - Pigeon Racing the Basics!</w:t>
        </w:r>
      </w:hyperlink>
      <w:r w:rsidRPr="004E407D">
        <w:rPr>
          <w:rFonts w:ascii="Times New Roman" w:eastAsia="Times New Roman" w:hAnsi="Times New Roman"/>
          <w:i/>
          <w:i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thecanadianpigeoninternational.com </w:t>
      </w:r>
      <w:hyperlink r:id="rId9" w:history="1">
        <w:r w:rsidRPr="004E407D">
          <w:rPr>
            <w:rFonts w:ascii="Times New Roman" w:eastAsia="Times New Roman" w:hAnsi="Times New Roman"/>
            <w:sz w:val="24"/>
            <w:szCs w:val="24"/>
            <w:u w:val="single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www.internationalracingpigeon.com</w:t>
        </w:r>
      </w:hyperlink>
      <w:r w:rsidRPr="004E407D">
        <w:rPr>
          <w:rFonts w:ascii="Times New Roman" w:eastAsia="Times New Roman" w:hAnsi="Times New Roman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 </w:t>
      </w:r>
      <w:hyperlink r:id="rId10" w:history="1">
        <w:r w:rsidRPr="004E407D">
          <w:rPr>
            <w:rFonts w:ascii="Times New Roman" w:eastAsia="Times New Roman" w:hAnsi="Times New Roman"/>
            <w:sz w:val="24"/>
            <w:szCs w:val="24"/>
            <w:u w:val="single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https://sites.google.com/site/internationalracingpigeon/</w:t>
        </w:r>
      </w:hyperlink>
      <w:r w:rsidRPr="004E407D">
        <w:rPr>
          <w:rFonts w:ascii="Times New Roman" w:eastAsia="Times New Roman" w:hAnsi="Times New Roman"/>
          <w:sz w:val="24"/>
          <w:szCs w:val="24"/>
        </w:rPr>
        <w:t xml:space="preserve"> </w:t>
      </w:r>
      <w:r w:rsidRPr="004E407D">
        <w:rPr>
          <w:rFonts w:ascii="Times New Roman" w:eastAsia="Times New Roman" w:hAnsi="Times New Roman"/>
          <w:b/>
          <w:bCs/>
          <w:iCs/>
          <w:sz w:val="24"/>
          <w:szCs w:val="24"/>
        </w:rPr>
        <w:t>Who wish my weekly contribution portfolio on pigeon topics from Scotland?</w:t>
      </w:r>
    </w:p>
    <w:p w14:paraId="140EB8F5" w14:textId="77777777" w:rsidR="00B80B76" w:rsidRPr="004E407D" w:rsidRDefault="00B80B76" w:rsidP="00B80B76">
      <w:pPr>
        <w:keepNext/>
        <w:keepLines/>
        <w:suppressAutoHyphens w:val="0"/>
        <w:spacing w:before="80"/>
        <w:jc w:val="both"/>
        <w:outlineLvl w:val="2"/>
        <w:rPr>
          <w:sz w:val="24"/>
          <w:szCs w:val="24"/>
        </w:rPr>
      </w:pPr>
      <w:r w:rsidRPr="004E407D">
        <w:rPr>
          <w:rFonts w:ascii="Times New Roman" w:eastAsia="Times New Roman" w:hAnsi="Times New Roman"/>
          <w:b/>
          <w:bCs/>
          <w:caps/>
          <w:sz w:val="24"/>
          <w:szCs w:val="24"/>
        </w:rPr>
        <w:t>© Compiled by Joe Murphy</w:t>
      </w:r>
    </w:p>
    <w:p w14:paraId="44E23AFD" w14:textId="77777777" w:rsidR="00551785" w:rsidRPr="00D83F86" w:rsidRDefault="00551785" w:rsidP="00B4598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C2E36"/>
        </w:rPr>
      </w:pPr>
    </w:p>
    <w:sectPr w:rsidR="00551785" w:rsidRPr="00D83F86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ABD20" w14:textId="77777777" w:rsidR="00426651" w:rsidRDefault="00426651">
      <w:r>
        <w:separator/>
      </w:r>
    </w:p>
  </w:endnote>
  <w:endnote w:type="continuationSeparator" w:id="0">
    <w:p w14:paraId="48826DF9" w14:textId="77777777" w:rsidR="00426651" w:rsidRDefault="00426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990DB" w14:textId="77777777" w:rsidR="00F66276" w:rsidRDefault="00F66276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05EA575A" w14:textId="77777777" w:rsidR="00F66276" w:rsidRDefault="00F662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A4536" w14:textId="77777777" w:rsidR="00426651" w:rsidRDefault="00426651">
      <w:r>
        <w:rPr>
          <w:color w:val="000000"/>
        </w:rPr>
        <w:separator/>
      </w:r>
    </w:p>
  </w:footnote>
  <w:footnote w:type="continuationSeparator" w:id="0">
    <w:p w14:paraId="6CD35876" w14:textId="77777777" w:rsidR="00426651" w:rsidRDefault="00426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3AA96" w14:textId="32931757" w:rsidR="00DF325C" w:rsidRPr="00C830BA" w:rsidRDefault="00C830BA" w:rsidP="008D3B3A">
    <w:pPr>
      <w:pStyle w:val="Header"/>
      <w:jc w:val="center"/>
      <w:rPr>
        <w:rFonts w:ascii="Forte" w:hAnsi="Forte"/>
        <w:color w:val="0070C0"/>
        <w:sz w:val="32"/>
        <w:szCs w:val="32"/>
      </w:rPr>
    </w:pPr>
    <w:r w:rsidRPr="00C830BA">
      <w:rPr>
        <w:rFonts w:ascii="Forte" w:hAnsi="Forte"/>
        <w:color w:val="0070C0"/>
        <w:sz w:val="32"/>
        <w:szCs w:val="32"/>
      </w:rPr>
      <w:t xml:space="preserve">The Joe Murphy Column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EBD"/>
    <w:rsid w:val="000001B9"/>
    <w:rsid w:val="00001B1D"/>
    <w:rsid w:val="00005A27"/>
    <w:rsid w:val="000061BB"/>
    <w:rsid w:val="00007DCF"/>
    <w:rsid w:val="0001470A"/>
    <w:rsid w:val="00015C4A"/>
    <w:rsid w:val="0001782C"/>
    <w:rsid w:val="0002405E"/>
    <w:rsid w:val="0002674C"/>
    <w:rsid w:val="000311F9"/>
    <w:rsid w:val="00040B54"/>
    <w:rsid w:val="00047644"/>
    <w:rsid w:val="00050AB1"/>
    <w:rsid w:val="00054181"/>
    <w:rsid w:val="00060A1F"/>
    <w:rsid w:val="00062FE9"/>
    <w:rsid w:val="000709EB"/>
    <w:rsid w:val="00072067"/>
    <w:rsid w:val="00077438"/>
    <w:rsid w:val="00077AC1"/>
    <w:rsid w:val="00080732"/>
    <w:rsid w:val="000875B4"/>
    <w:rsid w:val="000930BD"/>
    <w:rsid w:val="00095F72"/>
    <w:rsid w:val="000A2808"/>
    <w:rsid w:val="000A36A9"/>
    <w:rsid w:val="000B0499"/>
    <w:rsid w:val="000B0EBC"/>
    <w:rsid w:val="000C27FC"/>
    <w:rsid w:val="000D68C8"/>
    <w:rsid w:val="000E1FFB"/>
    <w:rsid w:val="000E29EA"/>
    <w:rsid w:val="000F740D"/>
    <w:rsid w:val="001012DE"/>
    <w:rsid w:val="00101ACB"/>
    <w:rsid w:val="00104F95"/>
    <w:rsid w:val="00113F53"/>
    <w:rsid w:val="00120FA3"/>
    <w:rsid w:val="001235FA"/>
    <w:rsid w:val="00127039"/>
    <w:rsid w:val="0013095F"/>
    <w:rsid w:val="00140C3A"/>
    <w:rsid w:val="00141E96"/>
    <w:rsid w:val="001440BF"/>
    <w:rsid w:val="00151221"/>
    <w:rsid w:val="00151A77"/>
    <w:rsid w:val="00160D2E"/>
    <w:rsid w:val="00162965"/>
    <w:rsid w:val="00163BAD"/>
    <w:rsid w:val="00163ED5"/>
    <w:rsid w:val="0016631F"/>
    <w:rsid w:val="00176D2F"/>
    <w:rsid w:val="00177BD3"/>
    <w:rsid w:val="00180A40"/>
    <w:rsid w:val="0018220F"/>
    <w:rsid w:val="00190405"/>
    <w:rsid w:val="001908CF"/>
    <w:rsid w:val="001963F0"/>
    <w:rsid w:val="00196AF1"/>
    <w:rsid w:val="001A0666"/>
    <w:rsid w:val="001A104A"/>
    <w:rsid w:val="001B09F3"/>
    <w:rsid w:val="001B15DA"/>
    <w:rsid w:val="001B6495"/>
    <w:rsid w:val="001C14BD"/>
    <w:rsid w:val="001C2AA1"/>
    <w:rsid w:val="001C5602"/>
    <w:rsid w:val="001C6634"/>
    <w:rsid w:val="001C7D8C"/>
    <w:rsid w:val="001E7533"/>
    <w:rsid w:val="001F0519"/>
    <w:rsid w:val="001F1484"/>
    <w:rsid w:val="001F79C9"/>
    <w:rsid w:val="0020232D"/>
    <w:rsid w:val="002045F8"/>
    <w:rsid w:val="002063C3"/>
    <w:rsid w:val="00215969"/>
    <w:rsid w:val="00216443"/>
    <w:rsid w:val="002171B9"/>
    <w:rsid w:val="002202BF"/>
    <w:rsid w:val="0022224F"/>
    <w:rsid w:val="00224067"/>
    <w:rsid w:val="00225167"/>
    <w:rsid w:val="0023462A"/>
    <w:rsid w:val="0023764B"/>
    <w:rsid w:val="00241795"/>
    <w:rsid w:val="0024451A"/>
    <w:rsid w:val="00256628"/>
    <w:rsid w:val="00257308"/>
    <w:rsid w:val="00257CE9"/>
    <w:rsid w:val="00257FBE"/>
    <w:rsid w:val="00263ED9"/>
    <w:rsid w:val="0026556A"/>
    <w:rsid w:val="002706E8"/>
    <w:rsid w:val="00270F34"/>
    <w:rsid w:val="0027317D"/>
    <w:rsid w:val="00283EF8"/>
    <w:rsid w:val="0028401F"/>
    <w:rsid w:val="002874CE"/>
    <w:rsid w:val="00290BB2"/>
    <w:rsid w:val="002939CF"/>
    <w:rsid w:val="002A43F7"/>
    <w:rsid w:val="002A7575"/>
    <w:rsid w:val="002B2828"/>
    <w:rsid w:val="002B4977"/>
    <w:rsid w:val="002C653E"/>
    <w:rsid w:val="002D07CD"/>
    <w:rsid w:val="002D1F53"/>
    <w:rsid w:val="002D23AA"/>
    <w:rsid w:val="002D4FBC"/>
    <w:rsid w:val="002D7AFB"/>
    <w:rsid w:val="002E1219"/>
    <w:rsid w:val="002F0C45"/>
    <w:rsid w:val="002F0D5D"/>
    <w:rsid w:val="0030314F"/>
    <w:rsid w:val="00303BFA"/>
    <w:rsid w:val="00306691"/>
    <w:rsid w:val="003071E5"/>
    <w:rsid w:val="00310205"/>
    <w:rsid w:val="00312451"/>
    <w:rsid w:val="00314414"/>
    <w:rsid w:val="003145A8"/>
    <w:rsid w:val="00316BFF"/>
    <w:rsid w:val="00317A9C"/>
    <w:rsid w:val="00324A7C"/>
    <w:rsid w:val="00325F78"/>
    <w:rsid w:val="00330D60"/>
    <w:rsid w:val="00335A7A"/>
    <w:rsid w:val="00336995"/>
    <w:rsid w:val="003460D4"/>
    <w:rsid w:val="00351077"/>
    <w:rsid w:val="00351A5E"/>
    <w:rsid w:val="0035236C"/>
    <w:rsid w:val="00352526"/>
    <w:rsid w:val="00357B66"/>
    <w:rsid w:val="0036423D"/>
    <w:rsid w:val="00375261"/>
    <w:rsid w:val="003752B9"/>
    <w:rsid w:val="00375525"/>
    <w:rsid w:val="003768EB"/>
    <w:rsid w:val="00376F0F"/>
    <w:rsid w:val="00380D14"/>
    <w:rsid w:val="0038151E"/>
    <w:rsid w:val="00381F2A"/>
    <w:rsid w:val="00382599"/>
    <w:rsid w:val="00384DF7"/>
    <w:rsid w:val="00391C12"/>
    <w:rsid w:val="00396ADA"/>
    <w:rsid w:val="003A0D3C"/>
    <w:rsid w:val="003A1D8C"/>
    <w:rsid w:val="003A2A01"/>
    <w:rsid w:val="003B190E"/>
    <w:rsid w:val="003B2447"/>
    <w:rsid w:val="003B6881"/>
    <w:rsid w:val="003B7521"/>
    <w:rsid w:val="003C70F9"/>
    <w:rsid w:val="003E1DDB"/>
    <w:rsid w:val="003E3107"/>
    <w:rsid w:val="003E3D26"/>
    <w:rsid w:val="00400820"/>
    <w:rsid w:val="004075EB"/>
    <w:rsid w:val="00407F2D"/>
    <w:rsid w:val="00417601"/>
    <w:rsid w:val="00417821"/>
    <w:rsid w:val="00420001"/>
    <w:rsid w:val="00421084"/>
    <w:rsid w:val="00423E05"/>
    <w:rsid w:val="00425AD4"/>
    <w:rsid w:val="00426651"/>
    <w:rsid w:val="00426793"/>
    <w:rsid w:val="00430E5A"/>
    <w:rsid w:val="004337AB"/>
    <w:rsid w:val="00434CF7"/>
    <w:rsid w:val="004408A0"/>
    <w:rsid w:val="00440D99"/>
    <w:rsid w:val="00444F4C"/>
    <w:rsid w:val="004507FB"/>
    <w:rsid w:val="004534C2"/>
    <w:rsid w:val="00454377"/>
    <w:rsid w:val="00457809"/>
    <w:rsid w:val="0046143C"/>
    <w:rsid w:val="00467081"/>
    <w:rsid w:val="00467E7D"/>
    <w:rsid w:val="00476035"/>
    <w:rsid w:val="00480241"/>
    <w:rsid w:val="004830EE"/>
    <w:rsid w:val="00484EC5"/>
    <w:rsid w:val="00491045"/>
    <w:rsid w:val="00495CB5"/>
    <w:rsid w:val="004A6A9A"/>
    <w:rsid w:val="004B0208"/>
    <w:rsid w:val="004B1AAD"/>
    <w:rsid w:val="004B2F3D"/>
    <w:rsid w:val="004B3E57"/>
    <w:rsid w:val="004C3426"/>
    <w:rsid w:val="004C7E58"/>
    <w:rsid w:val="004D299A"/>
    <w:rsid w:val="004D5F8E"/>
    <w:rsid w:val="004D64D0"/>
    <w:rsid w:val="004E0BC5"/>
    <w:rsid w:val="004E2C11"/>
    <w:rsid w:val="004E407D"/>
    <w:rsid w:val="004E4581"/>
    <w:rsid w:val="004E4C29"/>
    <w:rsid w:val="004E5B82"/>
    <w:rsid w:val="004E6600"/>
    <w:rsid w:val="004F6B21"/>
    <w:rsid w:val="004F6B7B"/>
    <w:rsid w:val="00504D08"/>
    <w:rsid w:val="00505846"/>
    <w:rsid w:val="00506246"/>
    <w:rsid w:val="0050715B"/>
    <w:rsid w:val="005078FE"/>
    <w:rsid w:val="00507EAA"/>
    <w:rsid w:val="00513105"/>
    <w:rsid w:val="00515CF8"/>
    <w:rsid w:val="00517DF0"/>
    <w:rsid w:val="00532FA5"/>
    <w:rsid w:val="0053306A"/>
    <w:rsid w:val="00535B68"/>
    <w:rsid w:val="00545619"/>
    <w:rsid w:val="00551785"/>
    <w:rsid w:val="00554FA8"/>
    <w:rsid w:val="00556967"/>
    <w:rsid w:val="00556A1B"/>
    <w:rsid w:val="00556AB8"/>
    <w:rsid w:val="00556BFF"/>
    <w:rsid w:val="00561E27"/>
    <w:rsid w:val="00566E24"/>
    <w:rsid w:val="00570081"/>
    <w:rsid w:val="00571D81"/>
    <w:rsid w:val="00574ED7"/>
    <w:rsid w:val="005772E9"/>
    <w:rsid w:val="00577EB6"/>
    <w:rsid w:val="0058067D"/>
    <w:rsid w:val="0058084C"/>
    <w:rsid w:val="00583ACC"/>
    <w:rsid w:val="00584180"/>
    <w:rsid w:val="00587A20"/>
    <w:rsid w:val="005952A3"/>
    <w:rsid w:val="00595ADA"/>
    <w:rsid w:val="005A0B11"/>
    <w:rsid w:val="005A447E"/>
    <w:rsid w:val="005A6237"/>
    <w:rsid w:val="005A7021"/>
    <w:rsid w:val="005B3035"/>
    <w:rsid w:val="005B4E4F"/>
    <w:rsid w:val="005B6736"/>
    <w:rsid w:val="005B6858"/>
    <w:rsid w:val="005C062E"/>
    <w:rsid w:val="005D086C"/>
    <w:rsid w:val="005E2AB0"/>
    <w:rsid w:val="005E692B"/>
    <w:rsid w:val="005F1C48"/>
    <w:rsid w:val="005F3D55"/>
    <w:rsid w:val="005F4CC0"/>
    <w:rsid w:val="005F5256"/>
    <w:rsid w:val="005F6C33"/>
    <w:rsid w:val="005F7A0D"/>
    <w:rsid w:val="0060501C"/>
    <w:rsid w:val="00611E9D"/>
    <w:rsid w:val="00612B7A"/>
    <w:rsid w:val="00613BE3"/>
    <w:rsid w:val="00615B5C"/>
    <w:rsid w:val="0061666B"/>
    <w:rsid w:val="00622D9D"/>
    <w:rsid w:val="00623463"/>
    <w:rsid w:val="006279AA"/>
    <w:rsid w:val="00631A89"/>
    <w:rsid w:val="00632077"/>
    <w:rsid w:val="006343F4"/>
    <w:rsid w:val="006401E8"/>
    <w:rsid w:val="006474F3"/>
    <w:rsid w:val="0065144C"/>
    <w:rsid w:val="0065207A"/>
    <w:rsid w:val="006539E9"/>
    <w:rsid w:val="00655631"/>
    <w:rsid w:val="00660A78"/>
    <w:rsid w:val="00664285"/>
    <w:rsid w:val="006676ED"/>
    <w:rsid w:val="00670AE2"/>
    <w:rsid w:val="006725DF"/>
    <w:rsid w:val="00673242"/>
    <w:rsid w:val="00675A0F"/>
    <w:rsid w:val="00681F00"/>
    <w:rsid w:val="00683AD5"/>
    <w:rsid w:val="00683D07"/>
    <w:rsid w:val="006909AD"/>
    <w:rsid w:val="00691783"/>
    <w:rsid w:val="006A0822"/>
    <w:rsid w:val="006A09BF"/>
    <w:rsid w:val="006A4B08"/>
    <w:rsid w:val="006B1951"/>
    <w:rsid w:val="006B4108"/>
    <w:rsid w:val="006B7E88"/>
    <w:rsid w:val="006C1114"/>
    <w:rsid w:val="006C2BA1"/>
    <w:rsid w:val="006C2CC5"/>
    <w:rsid w:val="006C40B1"/>
    <w:rsid w:val="006C4471"/>
    <w:rsid w:val="006C66DE"/>
    <w:rsid w:val="006D5A61"/>
    <w:rsid w:val="006E36B9"/>
    <w:rsid w:val="006E5B38"/>
    <w:rsid w:val="006E5C61"/>
    <w:rsid w:val="006F02DE"/>
    <w:rsid w:val="006F0889"/>
    <w:rsid w:val="006F78C0"/>
    <w:rsid w:val="007056D1"/>
    <w:rsid w:val="0070761E"/>
    <w:rsid w:val="00716191"/>
    <w:rsid w:val="007165B1"/>
    <w:rsid w:val="00725B91"/>
    <w:rsid w:val="007306FF"/>
    <w:rsid w:val="00733F8D"/>
    <w:rsid w:val="00734E0C"/>
    <w:rsid w:val="00736AFD"/>
    <w:rsid w:val="00740085"/>
    <w:rsid w:val="00741631"/>
    <w:rsid w:val="007451A7"/>
    <w:rsid w:val="0074529E"/>
    <w:rsid w:val="00756BE6"/>
    <w:rsid w:val="00757EAB"/>
    <w:rsid w:val="00760AF8"/>
    <w:rsid w:val="0076164A"/>
    <w:rsid w:val="00761C70"/>
    <w:rsid w:val="00766A89"/>
    <w:rsid w:val="00766A9E"/>
    <w:rsid w:val="007732C0"/>
    <w:rsid w:val="0077389F"/>
    <w:rsid w:val="00780723"/>
    <w:rsid w:val="0078479E"/>
    <w:rsid w:val="00785CD4"/>
    <w:rsid w:val="007914F4"/>
    <w:rsid w:val="0079239B"/>
    <w:rsid w:val="00797A28"/>
    <w:rsid w:val="007A1188"/>
    <w:rsid w:val="007A1484"/>
    <w:rsid w:val="007A24F6"/>
    <w:rsid w:val="007B4D3C"/>
    <w:rsid w:val="007C5D8C"/>
    <w:rsid w:val="007D1FA6"/>
    <w:rsid w:val="007D2911"/>
    <w:rsid w:val="007E14EF"/>
    <w:rsid w:val="007E551A"/>
    <w:rsid w:val="007E6CB5"/>
    <w:rsid w:val="007F1D69"/>
    <w:rsid w:val="007F3F41"/>
    <w:rsid w:val="007F48E7"/>
    <w:rsid w:val="007F77F7"/>
    <w:rsid w:val="00810E87"/>
    <w:rsid w:val="00812A39"/>
    <w:rsid w:val="00815F74"/>
    <w:rsid w:val="008166D5"/>
    <w:rsid w:val="00826EBD"/>
    <w:rsid w:val="008275F3"/>
    <w:rsid w:val="008315B2"/>
    <w:rsid w:val="00831ABA"/>
    <w:rsid w:val="0083586A"/>
    <w:rsid w:val="00836A07"/>
    <w:rsid w:val="00842D25"/>
    <w:rsid w:val="00844E81"/>
    <w:rsid w:val="00846AC8"/>
    <w:rsid w:val="00850125"/>
    <w:rsid w:val="0085048E"/>
    <w:rsid w:val="0087061F"/>
    <w:rsid w:val="008707A1"/>
    <w:rsid w:val="008717F8"/>
    <w:rsid w:val="00871F44"/>
    <w:rsid w:val="00886B9F"/>
    <w:rsid w:val="0088729F"/>
    <w:rsid w:val="008A136B"/>
    <w:rsid w:val="008A4D2D"/>
    <w:rsid w:val="008B0075"/>
    <w:rsid w:val="008B4153"/>
    <w:rsid w:val="008B5595"/>
    <w:rsid w:val="008C5A56"/>
    <w:rsid w:val="008D3B3A"/>
    <w:rsid w:val="008E7948"/>
    <w:rsid w:val="008F0592"/>
    <w:rsid w:val="008F57E1"/>
    <w:rsid w:val="008F7232"/>
    <w:rsid w:val="009006A3"/>
    <w:rsid w:val="009059D2"/>
    <w:rsid w:val="00911BD4"/>
    <w:rsid w:val="009142FF"/>
    <w:rsid w:val="00921952"/>
    <w:rsid w:val="00930EE8"/>
    <w:rsid w:val="009321A3"/>
    <w:rsid w:val="009344A6"/>
    <w:rsid w:val="00955FDB"/>
    <w:rsid w:val="00961F99"/>
    <w:rsid w:val="00964ADB"/>
    <w:rsid w:val="00966898"/>
    <w:rsid w:val="00972466"/>
    <w:rsid w:val="0097355B"/>
    <w:rsid w:val="009755C6"/>
    <w:rsid w:val="00976526"/>
    <w:rsid w:val="009845C6"/>
    <w:rsid w:val="0099128F"/>
    <w:rsid w:val="00991294"/>
    <w:rsid w:val="009A5594"/>
    <w:rsid w:val="009A566D"/>
    <w:rsid w:val="009A7E5B"/>
    <w:rsid w:val="009B3DF5"/>
    <w:rsid w:val="009B56F5"/>
    <w:rsid w:val="009C0D6B"/>
    <w:rsid w:val="009E61F9"/>
    <w:rsid w:val="009E6D32"/>
    <w:rsid w:val="009F75BE"/>
    <w:rsid w:val="00A03E55"/>
    <w:rsid w:val="00A04B59"/>
    <w:rsid w:val="00A14A0C"/>
    <w:rsid w:val="00A1577C"/>
    <w:rsid w:val="00A16024"/>
    <w:rsid w:val="00A20B77"/>
    <w:rsid w:val="00A2555E"/>
    <w:rsid w:val="00A31351"/>
    <w:rsid w:val="00A32AA2"/>
    <w:rsid w:val="00A36B46"/>
    <w:rsid w:val="00A3765D"/>
    <w:rsid w:val="00A40D4D"/>
    <w:rsid w:val="00A546F3"/>
    <w:rsid w:val="00A5503F"/>
    <w:rsid w:val="00A575C2"/>
    <w:rsid w:val="00A60097"/>
    <w:rsid w:val="00A61DF8"/>
    <w:rsid w:val="00A65729"/>
    <w:rsid w:val="00A736E4"/>
    <w:rsid w:val="00A76B22"/>
    <w:rsid w:val="00A76E86"/>
    <w:rsid w:val="00A80DD2"/>
    <w:rsid w:val="00A8521A"/>
    <w:rsid w:val="00A923D1"/>
    <w:rsid w:val="00A92CC3"/>
    <w:rsid w:val="00A931F0"/>
    <w:rsid w:val="00A9541D"/>
    <w:rsid w:val="00AA2031"/>
    <w:rsid w:val="00AA32A6"/>
    <w:rsid w:val="00AA7EDC"/>
    <w:rsid w:val="00AB0353"/>
    <w:rsid w:val="00AB5946"/>
    <w:rsid w:val="00AB7708"/>
    <w:rsid w:val="00AC5EF7"/>
    <w:rsid w:val="00AC6672"/>
    <w:rsid w:val="00AD084D"/>
    <w:rsid w:val="00AD5F5F"/>
    <w:rsid w:val="00AD6104"/>
    <w:rsid w:val="00AE333A"/>
    <w:rsid w:val="00AE5136"/>
    <w:rsid w:val="00AF0345"/>
    <w:rsid w:val="00AF12E3"/>
    <w:rsid w:val="00AF291D"/>
    <w:rsid w:val="00AF4C16"/>
    <w:rsid w:val="00AF7211"/>
    <w:rsid w:val="00B00557"/>
    <w:rsid w:val="00B0620F"/>
    <w:rsid w:val="00B12D6A"/>
    <w:rsid w:val="00B1575F"/>
    <w:rsid w:val="00B174CD"/>
    <w:rsid w:val="00B234FE"/>
    <w:rsid w:val="00B25FA1"/>
    <w:rsid w:val="00B27DD2"/>
    <w:rsid w:val="00B3252F"/>
    <w:rsid w:val="00B34164"/>
    <w:rsid w:val="00B37363"/>
    <w:rsid w:val="00B37441"/>
    <w:rsid w:val="00B37FD2"/>
    <w:rsid w:val="00B43451"/>
    <w:rsid w:val="00B45242"/>
    <w:rsid w:val="00B45984"/>
    <w:rsid w:val="00B47D0A"/>
    <w:rsid w:val="00B5310B"/>
    <w:rsid w:val="00B532B4"/>
    <w:rsid w:val="00B53F82"/>
    <w:rsid w:val="00B61078"/>
    <w:rsid w:val="00B615FA"/>
    <w:rsid w:val="00B61D08"/>
    <w:rsid w:val="00B63016"/>
    <w:rsid w:val="00B64F86"/>
    <w:rsid w:val="00B71869"/>
    <w:rsid w:val="00B752D1"/>
    <w:rsid w:val="00B76D0D"/>
    <w:rsid w:val="00B80B76"/>
    <w:rsid w:val="00B82907"/>
    <w:rsid w:val="00B953B1"/>
    <w:rsid w:val="00B971AF"/>
    <w:rsid w:val="00BA3A4B"/>
    <w:rsid w:val="00BA66C5"/>
    <w:rsid w:val="00BA6E4C"/>
    <w:rsid w:val="00BB0D88"/>
    <w:rsid w:val="00BB34C9"/>
    <w:rsid w:val="00BB5240"/>
    <w:rsid w:val="00BC0A33"/>
    <w:rsid w:val="00BC26E3"/>
    <w:rsid w:val="00BC374A"/>
    <w:rsid w:val="00BC7546"/>
    <w:rsid w:val="00BC7A0D"/>
    <w:rsid w:val="00BD032A"/>
    <w:rsid w:val="00BD108B"/>
    <w:rsid w:val="00BD1368"/>
    <w:rsid w:val="00BD32D1"/>
    <w:rsid w:val="00BD5E54"/>
    <w:rsid w:val="00BD5FBC"/>
    <w:rsid w:val="00BD6A26"/>
    <w:rsid w:val="00BD783C"/>
    <w:rsid w:val="00BE0EBF"/>
    <w:rsid w:val="00BE2068"/>
    <w:rsid w:val="00BF1197"/>
    <w:rsid w:val="00BF2293"/>
    <w:rsid w:val="00BF7D39"/>
    <w:rsid w:val="00C0270F"/>
    <w:rsid w:val="00C06EBB"/>
    <w:rsid w:val="00C12AB1"/>
    <w:rsid w:val="00C1322F"/>
    <w:rsid w:val="00C15109"/>
    <w:rsid w:val="00C2070B"/>
    <w:rsid w:val="00C2184A"/>
    <w:rsid w:val="00C25E92"/>
    <w:rsid w:val="00C26E10"/>
    <w:rsid w:val="00C30519"/>
    <w:rsid w:val="00C3052B"/>
    <w:rsid w:val="00C35F21"/>
    <w:rsid w:val="00C43C7A"/>
    <w:rsid w:val="00C52A59"/>
    <w:rsid w:val="00C53FD6"/>
    <w:rsid w:val="00C544CD"/>
    <w:rsid w:val="00C549D0"/>
    <w:rsid w:val="00C6188C"/>
    <w:rsid w:val="00C6223B"/>
    <w:rsid w:val="00C62468"/>
    <w:rsid w:val="00C642BC"/>
    <w:rsid w:val="00C70271"/>
    <w:rsid w:val="00C71CE5"/>
    <w:rsid w:val="00C71DA7"/>
    <w:rsid w:val="00C76044"/>
    <w:rsid w:val="00C805C5"/>
    <w:rsid w:val="00C830BA"/>
    <w:rsid w:val="00C95C28"/>
    <w:rsid w:val="00C976A5"/>
    <w:rsid w:val="00CA54C4"/>
    <w:rsid w:val="00CA6A1D"/>
    <w:rsid w:val="00CA7825"/>
    <w:rsid w:val="00CB259B"/>
    <w:rsid w:val="00CB5CA0"/>
    <w:rsid w:val="00CB63AF"/>
    <w:rsid w:val="00CB64B9"/>
    <w:rsid w:val="00CC217D"/>
    <w:rsid w:val="00CD1F63"/>
    <w:rsid w:val="00CD4761"/>
    <w:rsid w:val="00CE4740"/>
    <w:rsid w:val="00CE688B"/>
    <w:rsid w:val="00CE70C0"/>
    <w:rsid w:val="00CE7291"/>
    <w:rsid w:val="00CF454C"/>
    <w:rsid w:val="00D00F2A"/>
    <w:rsid w:val="00D122A2"/>
    <w:rsid w:val="00D14F8C"/>
    <w:rsid w:val="00D15353"/>
    <w:rsid w:val="00D2625D"/>
    <w:rsid w:val="00D26D04"/>
    <w:rsid w:val="00D316A1"/>
    <w:rsid w:val="00D356AC"/>
    <w:rsid w:val="00D37763"/>
    <w:rsid w:val="00D4150C"/>
    <w:rsid w:val="00D5186C"/>
    <w:rsid w:val="00D62064"/>
    <w:rsid w:val="00D6566A"/>
    <w:rsid w:val="00D80377"/>
    <w:rsid w:val="00D83274"/>
    <w:rsid w:val="00D83F86"/>
    <w:rsid w:val="00D9232E"/>
    <w:rsid w:val="00D92901"/>
    <w:rsid w:val="00D92D07"/>
    <w:rsid w:val="00DA124E"/>
    <w:rsid w:val="00DA2FC0"/>
    <w:rsid w:val="00DA4043"/>
    <w:rsid w:val="00DA4502"/>
    <w:rsid w:val="00DA504C"/>
    <w:rsid w:val="00DA74BB"/>
    <w:rsid w:val="00DB183A"/>
    <w:rsid w:val="00DB2297"/>
    <w:rsid w:val="00DB5F03"/>
    <w:rsid w:val="00DC5D8A"/>
    <w:rsid w:val="00DD0BDC"/>
    <w:rsid w:val="00DD0EFE"/>
    <w:rsid w:val="00DD345E"/>
    <w:rsid w:val="00DD4D5F"/>
    <w:rsid w:val="00DD63DE"/>
    <w:rsid w:val="00DD6B93"/>
    <w:rsid w:val="00DD6C72"/>
    <w:rsid w:val="00DE3FD2"/>
    <w:rsid w:val="00DF000C"/>
    <w:rsid w:val="00DF0275"/>
    <w:rsid w:val="00E004BD"/>
    <w:rsid w:val="00E01F09"/>
    <w:rsid w:val="00E02109"/>
    <w:rsid w:val="00E03B20"/>
    <w:rsid w:val="00E0437F"/>
    <w:rsid w:val="00E04E0C"/>
    <w:rsid w:val="00E05D83"/>
    <w:rsid w:val="00E17F20"/>
    <w:rsid w:val="00E21679"/>
    <w:rsid w:val="00E232A1"/>
    <w:rsid w:val="00E327F9"/>
    <w:rsid w:val="00E3281B"/>
    <w:rsid w:val="00E33CB4"/>
    <w:rsid w:val="00E347CC"/>
    <w:rsid w:val="00E40F02"/>
    <w:rsid w:val="00E410CD"/>
    <w:rsid w:val="00E414E0"/>
    <w:rsid w:val="00E4465F"/>
    <w:rsid w:val="00E465B8"/>
    <w:rsid w:val="00E46C99"/>
    <w:rsid w:val="00E50ACC"/>
    <w:rsid w:val="00E54F0E"/>
    <w:rsid w:val="00E67834"/>
    <w:rsid w:val="00E71048"/>
    <w:rsid w:val="00E75757"/>
    <w:rsid w:val="00E757F2"/>
    <w:rsid w:val="00E8292A"/>
    <w:rsid w:val="00E82E82"/>
    <w:rsid w:val="00E85332"/>
    <w:rsid w:val="00E908F0"/>
    <w:rsid w:val="00E924DD"/>
    <w:rsid w:val="00E97870"/>
    <w:rsid w:val="00EA00AD"/>
    <w:rsid w:val="00EA35EA"/>
    <w:rsid w:val="00EA5D6D"/>
    <w:rsid w:val="00EC4763"/>
    <w:rsid w:val="00EC483E"/>
    <w:rsid w:val="00EC4A9A"/>
    <w:rsid w:val="00EC7901"/>
    <w:rsid w:val="00ED0CE3"/>
    <w:rsid w:val="00ED16C5"/>
    <w:rsid w:val="00ED18D8"/>
    <w:rsid w:val="00EE4200"/>
    <w:rsid w:val="00EE5D1D"/>
    <w:rsid w:val="00EE670B"/>
    <w:rsid w:val="00EE72BA"/>
    <w:rsid w:val="00EF39BE"/>
    <w:rsid w:val="00EF3A8A"/>
    <w:rsid w:val="00EF4357"/>
    <w:rsid w:val="00EF502C"/>
    <w:rsid w:val="00EF5909"/>
    <w:rsid w:val="00F015C3"/>
    <w:rsid w:val="00F03955"/>
    <w:rsid w:val="00F050DC"/>
    <w:rsid w:val="00F06920"/>
    <w:rsid w:val="00F07144"/>
    <w:rsid w:val="00F10E7D"/>
    <w:rsid w:val="00F115AE"/>
    <w:rsid w:val="00F135CD"/>
    <w:rsid w:val="00F13D4F"/>
    <w:rsid w:val="00F145E5"/>
    <w:rsid w:val="00F14DA9"/>
    <w:rsid w:val="00F160A0"/>
    <w:rsid w:val="00F16A31"/>
    <w:rsid w:val="00F27381"/>
    <w:rsid w:val="00F31D05"/>
    <w:rsid w:val="00F3781D"/>
    <w:rsid w:val="00F40B48"/>
    <w:rsid w:val="00F4179C"/>
    <w:rsid w:val="00F42512"/>
    <w:rsid w:val="00F46249"/>
    <w:rsid w:val="00F4646B"/>
    <w:rsid w:val="00F50EA5"/>
    <w:rsid w:val="00F52E38"/>
    <w:rsid w:val="00F539A7"/>
    <w:rsid w:val="00F53AB9"/>
    <w:rsid w:val="00F54139"/>
    <w:rsid w:val="00F555D3"/>
    <w:rsid w:val="00F55927"/>
    <w:rsid w:val="00F5641B"/>
    <w:rsid w:val="00F63D55"/>
    <w:rsid w:val="00F66276"/>
    <w:rsid w:val="00F67624"/>
    <w:rsid w:val="00F71488"/>
    <w:rsid w:val="00F75E2F"/>
    <w:rsid w:val="00F76D3E"/>
    <w:rsid w:val="00F81D87"/>
    <w:rsid w:val="00F85EE2"/>
    <w:rsid w:val="00F8714A"/>
    <w:rsid w:val="00F90084"/>
    <w:rsid w:val="00F909A1"/>
    <w:rsid w:val="00F94D74"/>
    <w:rsid w:val="00F97BF6"/>
    <w:rsid w:val="00FA4C80"/>
    <w:rsid w:val="00FB2005"/>
    <w:rsid w:val="00FB3B0C"/>
    <w:rsid w:val="00FC22BC"/>
    <w:rsid w:val="00FC28B6"/>
    <w:rsid w:val="00FC61BD"/>
    <w:rsid w:val="00FC6E21"/>
    <w:rsid w:val="00FD1AD4"/>
    <w:rsid w:val="00FD497A"/>
    <w:rsid w:val="00FD6625"/>
    <w:rsid w:val="00FD681E"/>
    <w:rsid w:val="00FD6E41"/>
    <w:rsid w:val="00FD75FE"/>
    <w:rsid w:val="00FD785E"/>
    <w:rsid w:val="00FE3BAB"/>
    <w:rsid w:val="00FE54DD"/>
    <w:rsid w:val="00FF096C"/>
    <w:rsid w:val="00FF0EA4"/>
    <w:rsid w:val="00FF551A"/>
    <w:rsid w:val="00FF5539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3AA8E"/>
  <w15:docId w15:val="{27727AC2-7826-4671-B474-EEA44766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1F4E79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 Light" w:eastAsia="Times New Roman" w:hAnsi="Calibri Light"/>
      <w:color w:val="1F4E79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libri Light" w:eastAsia="Times New Roman" w:hAnsi="Calibri Light"/>
      <w:i/>
      <w:iCs/>
      <w:color w:val="1F4E79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 Light" w:eastAsia="Times New Roman" w:hAnsi="Calibri Light"/>
      <w:color w:val="1F4E79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paragraph" w:styleId="Heading7">
    <w:name w:val="heading 7"/>
    <w:basedOn w:val="Normal"/>
    <w:next w:val="Normal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Heading8">
    <w:name w:val="heading 8"/>
    <w:basedOn w:val="Normal"/>
    <w:next w:val="Normal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Cs w:val="21"/>
    </w:rPr>
  </w:style>
  <w:style w:type="paragraph" w:styleId="Heading9">
    <w:name w:val="heading 9"/>
    <w:basedOn w:val="Normal"/>
    <w:next w:val="Normal"/>
    <w:pPr>
      <w:keepNext/>
      <w:keepLines/>
      <w:spacing w:before="40"/>
      <w:outlineLvl w:val="8"/>
    </w:pPr>
    <w:rPr>
      <w:rFonts w:ascii="Calibri Light" w:eastAsia="Times New Roman" w:hAnsi="Calibri Light"/>
      <w:i/>
      <w:iCs/>
      <w:color w:val="272727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1F4E79"/>
      <w:sz w:val="32"/>
      <w:szCs w:val="32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1F4E79"/>
      <w:sz w:val="26"/>
      <w:szCs w:val="26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1F4E79"/>
    </w:rPr>
  </w:style>
  <w:style w:type="character" w:customStyle="1" w:styleId="Heading5Char">
    <w:name w:val="Heading 5 Char"/>
    <w:basedOn w:val="DefaultParagraphFont"/>
    <w:rPr>
      <w:rFonts w:ascii="Calibri Light" w:eastAsia="Times New Roman" w:hAnsi="Calibri Light" w:cs="Times New Roman"/>
      <w:color w:val="1F4E79"/>
    </w:rPr>
  </w:style>
  <w:style w:type="character" w:customStyle="1" w:styleId="Heading6Char">
    <w:name w:val="Heading 6 Char"/>
    <w:basedOn w:val="DefaultParagraphFont"/>
    <w:rPr>
      <w:rFonts w:ascii="Calibri Light" w:eastAsia="Times New Roman" w:hAnsi="Calibri Light" w:cs="Times New Roman"/>
      <w:color w:val="1F4D78"/>
    </w:rPr>
  </w:style>
  <w:style w:type="character" w:customStyle="1" w:styleId="Heading7Char">
    <w:name w:val="Heading 7 Char"/>
    <w:basedOn w:val="DefaultParagraphFont"/>
    <w:rPr>
      <w:rFonts w:ascii="Calibri Light" w:eastAsia="Times New Roman" w:hAnsi="Calibri Light" w:cs="Times New Roman"/>
      <w:i/>
      <w:iCs/>
      <w:color w:val="1F4D78"/>
    </w:rPr>
  </w:style>
  <w:style w:type="character" w:customStyle="1" w:styleId="Heading8Char">
    <w:name w:val="Heading 8 Char"/>
    <w:basedOn w:val="DefaultParagraphFont"/>
    <w:rPr>
      <w:rFonts w:ascii="Calibri Light" w:eastAsia="Times New Roman" w:hAnsi="Calibri Light" w:cs="Times New Roman"/>
      <w:color w:val="272727"/>
      <w:szCs w:val="21"/>
    </w:rPr>
  </w:style>
  <w:style w:type="character" w:customStyle="1" w:styleId="Heading9Char">
    <w:name w:val="Heading 9 Char"/>
    <w:basedOn w:val="DefaultParagraphFont"/>
    <w:rPr>
      <w:rFonts w:ascii="Calibri Light" w:eastAsia="Times New Roman" w:hAnsi="Calibri Light" w:cs="Times New Roman"/>
      <w:i/>
      <w:iCs/>
      <w:color w:val="272727"/>
      <w:szCs w:val="21"/>
    </w:rPr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A5A5A"/>
      <w:spacing w:val="15"/>
    </w:rPr>
  </w:style>
  <w:style w:type="character" w:customStyle="1" w:styleId="SubtitleChar">
    <w:name w:val="Subtitle Char"/>
    <w:basedOn w:val="DefaultParagraphFont"/>
    <w:rPr>
      <w:rFonts w:eastAsia="Times New Roman"/>
      <w:color w:val="5A5A5A"/>
      <w:spacing w:val="15"/>
    </w:rPr>
  </w:style>
  <w:style w:type="character" w:styleId="SubtleEmphasis">
    <w:name w:val="Subtle Emphasis"/>
    <w:basedOn w:val="DefaultParagraphFont"/>
    <w:rPr>
      <w:i/>
      <w:iCs/>
      <w:color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rPr>
      <w:i/>
      <w:iCs/>
      <w:color w:val="1F4E79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IntenseQuote">
    <w:name w:val="Intense Quote"/>
    <w:basedOn w:val="Normal"/>
    <w:next w:val="Normal"/>
    <w:pPr>
      <w:pBdr>
        <w:top w:val="single" w:sz="4" w:space="10" w:color="1F4E79"/>
        <w:bottom w:val="single" w:sz="4" w:space="10" w:color="1F4E79"/>
      </w:pBdr>
      <w:spacing w:before="360" w:after="360"/>
      <w:ind w:left="864" w:right="864"/>
      <w:jc w:val="center"/>
    </w:pPr>
    <w:rPr>
      <w:i/>
      <w:iCs/>
      <w:color w:val="1F4E79"/>
    </w:rPr>
  </w:style>
  <w:style w:type="character" w:customStyle="1" w:styleId="IntenseQuoteChar">
    <w:name w:val="Intense Quote Char"/>
    <w:basedOn w:val="DefaultParagraphFont"/>
    <w:rPr>
      <w:i/>
      <w:iCs/>
      <w:color w:val="1F4E79"/>
    </w:rPr>
  </w:style>
  <w:style w:type="character" w:styleId="SubtleReference">
    <w:name w:val="Subtle Reference"/>
    <w:basedOn w:val="DefaultParagraphFont"/>
    <w:rPr>
      <w:smallCaps/>
      <w:color w:val="5A5A5A"/>
    </w:rPr>
  </w:style>
  <w:style w:type="character" w:styleId="IntenseReference">
    <w:name w:val="Intense Reference"/>
    <w:basedOn w:val="DefaultParagraphFont"/>
    <w:rPr>
      <w:b/>
      <w:bCs/>
      <w:caps w:val="0"/>
      <w:smallCaps/>
      <w:color w:val="1F4E79"/>
      <w:spacing w:val="5"/>
    </w:rPr>
  </w:style>
  <w:style w:type="character" w:styleId="BookTitle">
    <w:name w:val="Book Title"/>
    <w:basedOn w:val="DefaultParagraphFont"/>
    <w:rPr>
      <w:b/>
      <w:bCs/>
      <w:i/>
      <w:iCs/>
      <w:spacing w:val="5"/>
    </w:rPr>
  </w:style>
  <w:style w:type="character" w:styleId="Hyperlink">
    <w:name w:val="Hyperlink"/>
    <w:basedOn w:val="DefaultParagraphFont"/>
    <w:rPr>
      <w:color w:val="1F4E79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Caption">
    <w:name w:val="caption"/>
    <w:basedOn w:val="Normal"/>
    <w:next w:val="Normal"/>
    <w:pPr>
      <w:spacing w:after="200"/>
    </w:pPr>
    <w:rPr>
      <w:i/>
      <w:iCs/>
      <w:color w:val="44546A"/>
      <w:szCs w:val="18"/>
    </w:rPr>
  </w:style>
  <w:style w:type="paragraph" w:styleId="BalloonText">
    <w:name w:val="Balloon Text"/>
    <w:basedOn w:val="Normal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Cs w:val="18"/>
    </w:rPr>
  </w:style>
  <w:style w:type="paragraph" w:styleId="BlockText">
    <w:name w:val="Block Text"/>
    <w:basedOn w:val="Normal"/>
    <w:pPr>
      <w:pBdr>
        <w:top w:val="single" w:sz="2" w:space="10" w:color="5B9BD5" w:shadow="1"/>
        <w:left w:val="single" w:sz="2" w:space="10" w:color="5B9BD5" w:shadow="1"/>
        <w:bottom w:val="single" w:sz="2" w:space="10" w:color="5B9BD5" w:shadow="1"/>
        <w:right w:val="single" w:sz="2" w:space="10" w:color="5B9BD5" w:shadow="1"/>
      </w:pBdr>
      <w:ind w:left="1152" w:right="1152"/>
    </w:pPr>
    <w:rPr>
      <w:rFonts w:eastAsia="Times New Roman"/>
      <w:i/>
      <w:iCs/>
      <w:color w:val="1F4E79"/>
    </w:rPr>
  </w:style>
  <w:style w:type="paragraph" w:styleId="BodyText3">
    <w:name w:val="Body Text 3"/>
    <w:basedOn w:val="Normal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rPr>
      <w:szCs w:val="16"/>
    </w:rPr>
  </w:style>
  <w:style w:type="paragraph" w:styleId="BodyTextIndent3">
    <w:name w:val="Body Text Indent 3"/>
    <w:basedOn w:val="Normal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rPr>
      <w:szCs w:val="16"/>
    </w:rPr>
  </w:style>
  <w:style w:type="character" w:styleId="CommentReference">
    <w:name w:val="annotation reference"/>
    <w:basedOn w:val="DefaultParagraphFont"/>
    <w:rPr>
      <w:sz w:val="22"/>
      <w:szCs w:val="16"/>
    </w:rPr>
  </w:style>
  <w:style w:type="paragraph" w:styleId="CommentText">
    <w:name w:val="annotation text"/>
    <w:basedOn w:val="Normal"/>
    <w:rPr>
      <w:szCs w:val="20"/>
    </w:rPr>
  </w:style>
  <w:style w:type="character" w:customStyle="1" w:styleId="CommentTextChar">
    <w:name w:val="Comment Text Char"/>
    <w:basedOn w:val="DefaultParagraphFont"/>
    <w:rPr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Cs w:val="20"/>
    </w:rPr>
  </w:style>
  <w:style w:type="paragraph" w:styleId="DocumentMap">
    <w:name w:val="Document Map"/>
    <w:basedOn w:val="Normal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rPr>
      <w:rFonts w:ascii="Segoe UI" w:hAnsi="Segoe UI" w:cs="Segoe UI"/>
      <w:szCs w:val="16"/>
    </w:rPr>
  </w:style>
  <w:style w:type="paragraph" w:styleId="EndnoteText">
    <w:name w:val="endnote text"/>
    <w:basedOn w:val="Normal"/>
    <w:rPr>
      <w:szCs w:val="20"/>
    </w:rPr>
  </w:style>
  <w:style w:type="character" w:customStyle="1" w:styleId="EndnoteTextChar">
    <w:name w:val="Endnote Text Char"/>
    <w:basedOn w:val="DefaultParagraphFont"/>
    <w:rPr>
      <w:szCs w:val="20"/>
    </w:rPr>
  </w:style>
  <w:style w:type="paragraph" w:styleId="EnvelopeReturn">
    <w:name w:val="envelope return"/>
    <w:basedOn w:val="Normal"/>
    <w:rPr>
      <w:rFonts w:ascii="Calibri Light" w:eastAsia="Times New Roman" w:hAnsi="Calibri Light"/>
      <w:szCs w:val="20"/>
    </w:rPr>
  </w:style>
  <w:style w:type="paragraph" w:styleId="FootnoteText">
    <w:name w:val="footnote text"/>
    <w:basedOn w:val="Normal"/>
    <w:rPr>
      <w:szCs w:val="20"/>
    </w:rPr>
  </w:style>
  <w:style w:type="character" w:customStyle="1" w:styleId="FootnoteTextChar">
    <w:name w:val="Footnote Text Char"/>
    <w:basedOn w:val="DefaultParagraphFont"/>
    <w:rPr>
      <w:szCs w:val="20"/>
    </w:rPr>
  </w:style>
  <w:style w:type="character" w:styleId="HTMLCode">
    <w:name w:val="HTML Code"/>
    <w:basedOn w:val="DefaultParagraphFont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rPr>
      <w:rFonts w:ascii="Consolas" w:hAnsi="Consolas"/>
      <w:szCs w:val="20"/>
    </w:rPr>
  </w:style>
  <w:style w:type="character" w:styleId="HTMLTypewriter">
    <w:name w:val="HTML Typewriter"/>
    <w:basedOn w:val="DefaultParagraphFont"/>
    <w:rPr>
      <w:rFonts w:ascii="Consolas" w:hAnsi="Consolas"/>
      <w:sz w:val="22"/>
      <w:szCs w:val="20"/>
    </w:rPr>
  </w:style>
  <w:style w:type="paragraph" w:styleId="MacroText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rPr>
      <w:rFonts w:ascii="Consolas" w:hAnsi="Consolas"/>
      <w:szCs w:val="20"/>
    </w:rPr>
  </w:style>
  <w:style w:type="paragraph" w:styleId="PlainText">
    <w:name w:val="Plain Text"/>
    <w:basedOn w:val="Normal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rPr>
      <w:rFonts w:ascii="Consolas" w:hAnsi="Consolas"/>
      <w:szCs w:val="21"/>
    </w:rPr>
  </w:style>
  <w:style w:type="character" w:styleId="PlaceholderText">
    <w:name w:val="Placeholder Text"/>
    <w:basedOn w:val="DefaultParagraphFont"/>
    <w:rPr>
      <w:color w:val="3B3838"/>
    </w:rPr>
  </w:style>
  <w:style w:type="paragraph" w:styleId="Header">
    <w:name w:val="header"/>
    <w:basedOn w:val="Normal"/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TOC9">
    <w:name w:val="toc 9"/>
    <w:basedOn w:val="Normal"/>
    <w:next w:val="Normal"/>
    <w:autoRedefine/>
    <w:pPr>
      <w:spacing w:after="120"/>
      <w:ind w:left="1757"/>
    </w:pPr>
  </w:style>
  <w:style w:type="paragraph" w:styleId="NormalWeb">
    <w:name w:val="Normal (Web)"/>
    <w:basedOn w:val="Normal"/>
    <w:uiPriority w:val="99"/>
    <w:unhideWhenUsed/>
    <w:rsid w:val="00504D08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Default">
    <w:name w:val="Default"/>
    <w:rsid w:val="00B45984"/>
    <w:pPr>
      <w:widowControl w:val="0"/>
      <w:autoSpaceDE w:val="0"/>
      <w:adjustRightInd w:val="0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1C5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4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75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1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0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97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6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0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0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5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9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2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geonbasics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igeonbasics.co.u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ites.google.com/site/internationalracingpige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rnationalracingpigeon.com/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%7b87F2BF5E-C932-4676-BB93-9242276ED45F%7dtf02786999_win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9360B-4E0B-45FA-8407-EB5641578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{87F2BF5E-C932-4676-BB93-9242276ED45F}tf02786999_win32</Template>
  <TotalTime>499</TotalTime>
  <Pages>7</Pages>
  <Words>3253</Words>
  <Characters>18546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Joe Murphy cOLUMN</vt:lpstr>
    </vt:vector>
  </TitlesOfParts>
  <Company/>
  <LinksUpToDate>false</LinksUpToDate>
  <CharactersWithSpaces>21756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Joe Murphy cOLUMN</dc:title>
  <dc:subject/>
  <dc:creator>Joe murphy</dc:creator>
  <dc:description/>
  <cp:lastModifiedBy>Joe murphy</cp:lastModifiedBy>
  <cp:revision>453</cp:revision>
  <dcterms:created xsi:type="dcterms:W3CDTF">2022-06-10T13:12:00Z</dcterms:created>
  <dcterms:modified xsi:type="dcterms:W3CDTF">2022-06-15T10:24:00Z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